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D433F3" w14:textId="77777777" w:rsidR="00FB1A8A" w:rsidRDefault="009417CA" w:rsidP="009417CA">
      <w:pPr>
        <w:tabs>
          <w:tab w:val="left" w:pos="5490"/>
        </w:tabs>
        <w:jc w:val="left"/>
      </w:pPr>
      <w:r>
        <w:tab/>
      </w:r>
    </w:p>
    <w:p w14:paraId="3DD9D8C1" w14:textId="77777777" w:rsidR="009417CA" w:rsidRDefault="009417CA" w:rsidP="009417CA">
      <w:pPr>
        <w:tabs>
          <w:tab w:val="left" w:pos="5490"/>
        </w:tabs>
        <w:jc w:val="left"/>
      </w:pPr>
    </w:p>
    <w:p w14:paraId="695D3808" w14:textId="77777777" w:rsidR="009417CA" w:rsidRDefault="009417CA" w:rsidP="009417CA">
      <w:pPr>
        <w:tabs>
          <w:tab w:val="left" w:pos="5490"/>
        </w:tabs>
        <w:jc w:val="left"/>
      </w:pPr>
    </w:p>
    <w:p w14:paraId="383B7588" w14:textId="77777777" w:rsidR="00FB1A8A" w:rsidRDefault="00FB1A8A"/>
    <w:p w14:paraId="1A3DD9DB" w14:textId="43EDD6EF" w:rsidR="00D665DB" w:rsidRDefault="00D665DB" w:rsidP="00D665DB">
      <w:pPr>
        <w:jc w:val="left"/>
        <w:rPr>
          <w:szCs w:val="22"/>
        </w:rPr>
      </w:pPr>
    </w:p>
    <w:p w14:paraId="165B69DD" w14:textId="4BF9115C" w:rsidR="00D665DB" w:rsidRDefault="00D665DB" w:rsidP="00D665DB">
      <w:pPr>
        <w:jc w:val="left"/>
        <w:rPr>
          <w:szCs w:val="22"/>
        </w:rPr>
      </w:pPr>
    </w:p>
    <w:p w14:paraId="44AE2664" w14:textId="35B23E86" w:rsidR="00D665DB" w:rsidRPr="00D665DB" w:rsidRDefault="00D665DB" w:rsidP="00D665DB">
      <w:pPr>
        <w:jc w:val="left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  </w:t>
      </w:r>
      <w:r w:rsidR="009903DE">
        <w:rPr>
          <w:szCs w:val="22"/>
        </w:rPr>
        <w:t>June 30</w:t>
      </w:r>
      <w:r w:rsidRPr="00D665DB">
        <w:rPr>
          <w:szCs w:val="22"/>
        </w:rPr>
        <w:t>, 20</w:t>
      </w:r>
      <w:r w:rsidR="000059B5">
        <w:rPr>
          <w:szCs w:val="22"/>
        </w:rPr>
        <w:t>23</w:t>
      </w:r>
    </w:p>
    <w:p w14:paraId="2D1BDA9A" w14:textId="6803A61D" w:rsidR="00D665DB" w:rsidRDefault="00D665DB" w:rsidP="00D665DB">
      <w:pPr>
        <w:jc w:val="left"/>
        <w:rPr>
          <w:szCs w:val="22"/>
        </w:rPr>
      </w:pPr>
    </w:p>
    <w:p w14:paraId="51DB60ED" w14:textId="77777777" w:rsidR="00D665DB" w:rsidRDefault="00D665DB" w:rsidP="00D665DB">
      <w:pPr>
        <w:jc w:val="left"/>
        <w:rPr>
          <w:szCs w:val="24"/>
        </w:rPr>
      </w:pPr>
      <w:r>
        <w:rPr>
          <w:szCs w:val="24"/>
        </w:rPr>
        <w:t>TO:</w:t>
      </w:r>
      <w:r>
        <w:rPr>
          <w:szCs w:val="24"/>
        </w:rPr>
        <w:tab/>
      </w:r>
      <w:r>
        <w:rPr>
          <w:szCs w:val="24"/>
        </w:rPr>
        <w:tab/>
        <w:t>Prospective Bidders</w:t>
      </w:r>
    </w:p>
    <w:p w14:paraId="6822510B" w14:textId="77777777" w:rsidR="00D665DB" w:rsidRDefault="00D665DB" w:rsidP="00D665DB">
      <w:pPr>
        <w:jc w:val="left"/>
        <w:rPr>
          <w:szCs w:val="24"/>
        </w:rPr>
      </w:pPr>
    </w:p>
    <w:p w14:paraId="078BF0E3" w14:textId="48754DFD" w:rsidR="00D665DB" w:rsidRDefault="00D665DB" w:rsidP="00D665DB">
      <w:pPr>
        <w:jc w:val="left"/>
        <w:rPr>
          <w:rFonts w:cs="Arial"/>
          <w:szCs w:val="24"/>
        </w:rPr>
      </w:pPr>
      <w:r>
        <w:rPr>
          <w:rFonts w:cs="Arial"/>
          <w:szCs w:val="24"/>
        </w:rPr>
        <w:t>FROM:</w:t>
      </w:r>
      <w:r>
        <w:rPr>
          <w:rFonts w:cs="Arial"/>
          <w:szCs w:val="24"/>
        </w:rPr>
        <w:tab/>
      </w:r>
      <w:r w:rsidRPr="003310E5">
        <w:rPr>
          <w:rFonts w:cs="Arial"/>
          <w:szCs w:val="24"/>
        </w:rPr>
        <w:t>Alison Neustein</w:t>
      </w:r>
      <w:r>
        <w:rPr>
          <w:rFonts w:cs="Arial"/>
          <w:szCs w:val="24"/>
        </w:rPr>
        <w:t>, District Land Agent</w:t>
      </w:r>
    </w:p>
    <w:p w14:paraId="1EA4D86F" w14:textId="77777777" w:rsidR="00D665DB" w:rsidRDefault="00D665DB" w:rsidP="00D665DB">
      <w:pPr>
        <w:jc w:val="left"/>
        <w:rPr>
          <w:rFonts w:cs="Arial"/>
          <w:szCs w:val="24"/>
        </w:rPr>
      </w:pPr>
      <w:r>
        <w:rPr>
          <w:rFonts w:cs="Arial"/>
          <w:szCs w:val="24"/>
        </w:rPr>
        <w:tab/>
      </w:r>
      <w:r>
        <w:rPr>
          <w:rFonts w:cs="Arial"/>
          <w:szCs w:val="24"/>
        </w:rPr>
        <w:tab/>
        <w:t>Department of Land and Natural Resources, Land Division</w:t>
      </w:r>
      <w:r>
        <w:rPr>
          <w:rFonts w:cs="Arial"/>
          <w:szCs w:val="24"/>
        </w:rPr>
        <w:tab/>
      </w:r>
    </w:p>
    <w:p w14:paraId="350FD4FE" w14:textId="77777777" w:rsidR="00D665DB" w:rsidRDefault="00D665DB" w:rsidP="00D665DB">
      <w:pPr>
        <w:jc w:val="left"/>
        <w:rPr>
          <w:rFonts w:cs="Arial"/>
          <w:szCs w:val="24"/>
        </w:rPr>
      </w:pPr>
    </w:p>
    <w:p w14:paraId="3B6AF6BB" w14:textId="62A29095" w:rsidR="00D665DB" w:rsidRDefault="00D665DB" w:rsidP="00D665DB">
      <w:pPr>
        <w:pStyle w:val="BodyTextIndent"/>
        <w:spacing w:after="0"/>
        <w:ind w:left="1440" w:right="648" w:hanging="1440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SUBJECT:</w:t>
      </w:r>
      <w:r>
        <w:rPr>
          <w:rFonts w:ascii="Arial" w:hAnsi="Arial" w:cs="Arial"/>
          <w:szCs w:val="24"/>
        </w:rPr>
        <w:tab/>
        <w:t xml:space="preserve">Removal of abandoned vehicles </w:t>
      </w:r>
      <w:r w:rsidR="009903DE">
        <w:rPr>
          <w:rFonts w:ascii="Arial" w:hAnsi="Arial" w:cs="Arial"/>
          <w:szCs w:val="24"/>
        </w:rPr>
        <w:t xml:space="preserve">and miscellaneous garbage </w:t>
      </w:r>
      <w:r>
        <w:rPr>
          <w:rFonts w:ascii="Arial" w:hAnsi="Arial" w:cs="Arial"/>
          <w:szCs w:val="24"/>
        </w:rPr>
        <w:t>on unencumbered State lands at Hanapepe, Kauai, Tax Map Key: (4) 1-9-012:005.</w:t>
      </w:r>
    </w:p>
    <w:p w14:paraId="11883156" w14:textId="77777777" w:rsidR="00D665DB" w:rsidRDefault="00D665DB" w:rsidP="00D665DB">
      <w:pPr>
        <w:pStyle w:val="BodyTextIndent"/>
        <w:spacing w:after="0"/>
        <w:ind w:left="0"/>
        <w:jc w:val="left"/>
        <w:rPr>
          <w:rFonts w:ascii="Arial" w:hAnsi="Arial" w:cs="Arial"/>
          <w:szCs w:val="24"/>
        </w:rPr>
      </w:pPr>
    </w:p>
    <w:p w14:paraId="30D97C12" w14:textId="6AC0ED68" w:rsidR="00D665DB" w:rsidRDefault="00D665DB" w:rsidP="000059B5">
      <w:pPr>
        <w:ind w:firstLine="720"/>
        <w:rPr>
          <w:szCs w:val="24"/>
        </w:rPr>
      </w:pPr>
      <w:r>
        <w:rPr>
          <w:szCs w:val="24"/>
        </w:rPr>
        <w:t>Please submit a quotation for a clean-up project to remove all abandoned vehicles</w:t>
      </w:r>
      <w:r w:rsidR="000059B5">
        <w:rPr>
          <w:szCs w:val="24"/>
        </w:rPr>
        <w:t xml:space="preserve"> and parts</w:t>
      </w:r>
      <w:r>
        <w:rPr>
          <w:szCs w:val="24"/>
        </w:rPr>
        <w:t xml:space="preserve">, including but not limited to cars, trucks, </w:t>
      </w:r>
      <w:proofErr w:type="spellStart"/>
      <w:r>
        <w:rPr>
          <w:szCs w:val="24"/>
        </w:rPr>
        <w:t>atvs</w:t>
      </w:r>
      <w:proofErr w:type="spellEnd"/>
      <w:r>
        <w:rPr>
          <w:szCs w:val="24"/>
        </w:rPr>
        <w:t xml:space="preserve">, motor bikes, </w:t>
      </w:r>
      <w:r w:rsidR="007F5DE3">
        <w:rPr>
          <w:szCs w:val="24"/>
        </w:rPr>
        <w:t xml:space="preserve">shipping container, recreational vehicle, </w:t>
      </w:r>
      <w:r>
        <w:rPr>
          <w:szCs w:val="24"/>
        </w:rPr>
        <w:t xml:space="preserve">boats, </w:t>
      </w:r>
      <w:r w:rsidR="000059B5">
        <w:rPr>
          <w:szCs w:val="24"/>
        </w:rPr>
        <w:t xml:space="preserve">motors &amp; automotive parts, </w:t>
      </w:r>
      <w:r w:rsidR="007F5DE3">
        <w:rPr>
          <w:szCs w:val="24"/>
        </w:rPr>
        <w:t xml:space="preserve">tires, engine lift, </w:t>
      </w:r>
      <w:r w:rsidR="000059B5">
        <w:rPr>
          <w:szCs w:val="24"/>
        </w:rPr>
        <w:t>trailers, tractors lawn mowing equipment</w:t>
      </w:r>
      <w:r w:rsidR="009903DE">
        <w:rPr>
          <w:szCs w:val="24"/>
        </w:rPr>
        <w:t xml:space="preserve"> as well as copious amounts of miscellaneous garbage</w:t>
      </w:r>
      <w:r w:rsidR="000059B5">
        <w:rPr>
          <w:szCs w:val="24"/>
        </w:rPr>
        <w:t xml:space="preserve"> </w:t>
      </w:r>
      <w:r>
        <w:rPr>
          <w:szCs w:val="24"/>
        </w:rPr>
        <w:t xml:space="preserve">upon an unencumbered State-owned parcel off </w:t>
      </w:r>
      <w:proofErr w:type="spellStart"/>
      <w:r w:rsidR="000059B5">
        <w:rPr>
          <w:szCs w:val="24"/>
        </w:rPr>
        <w:t>Akea</w:t>
      </w:r>
      <w:proofErr w:type="spellEnd"/>
      <w:r>
        <w:rPr>
          <w:szCs w:val="24"/>
        </w:rPr>
        <w:t xml:space="preserve"> Road, vicinity of the </w:t>
      </w:r>
      <w:r w:rsidR="000059B5">
        <w:rPr>
          <w:szCs w:val="24"/>
        </w:rPr>
        <w:t xml:space="preserve">Hanapepe Valley, </w:t>
      </w:r>
      <w:r>
        <w:rPr>
          <w:szCs w:val="24"/>
        </w:rPr>
        <w:t xml:space="preserve"> </w:t>
      </w:r>
      <w:r w:rsidR="000059B5">
        <w:rPr>
          <w:szCs w:val="24"/>
        </w:rPr>
        <w:t>Hanapepe</w:t>
      </w:r>
      <w:r>
        <w:rPr>
          <w:szCs w:val="24"/>
        </w:rPr>
        <w:t xml:space="preserve">, Tax Map Key: </w:t>
      </w:r>
      <w:r>
        <w:rPr>
          <w:rFonts w:cs="Arial"/>
          <w:szCs w:val="24"/>
        </w:rPr>
        <w:t xml:space="preserve">(4) </w:t>
      </w:r>
      <w:r w:rsidR="000059B5">
        <w:rPr>
          <w:rFonts w:cs="Arial"/>
          <w:szCs w:val="24"/>
        </w:rPr>
        <w:t>1-9-012-005</w:t>
      </w:r>
      <w:r>
        <w:rPr>
          <w:szCs w:val="24"/>
        </w:rPr>
        <w:t xml:space="preserve">.  </w:t>
      </w:r>
    </w:p>
    <w:p w14:paraId="2279917D" w14:textId="77777777" w:rsidR="00D665DB" w:rsidRDefault="00D665DB" w:rsidP="00D665DB">
      <w:pPr>
        <w:rPr>
          <w:rFonts w:cs="Arial"/>
          <w:szCs w:val="24"/>
        </w:rPr>
      </w:pPr>
    </w:p>
    <w:p w14:paraId="2CCF1ECF" w14:textId="5EEB42DD" w:rsidR="00D665DB" w:rsidRDefault="00D665DB" w:rsidP="00D665DB">
      <w:pPr>
        <w:ind w:firstLine="720"/>
        <w:rPr>
          <w:szCs w:val="24"/>
        </w:rPr>
      </w:pPr>
      <w:r>
        <w:rPr>
          <w:rFonts w:cs="Arial"/>
          <w:szCs w:val="24"/>
        </w:rPr>
        <w:t>Please submit your fee quote online by</w:t>
      </w:r>
      <w:r>
        <w:rPr>
          <w:szCs w:val="24"/>
        </w:rPr>
        <w:t xml:space="preserve"> </w:t>
      </w:r>
      <w:r>
        <w:rPr>
          <w:b/>
          <w:szCs w:val="24"/>
          <w:u w:val="single"/>
        </w:rPr>
        <w:t>4:30pm on</w:t>
      </w:r>
      <w:r>
        <w:rPr>
          <w:b/>
          <w:bCs/>
          <w:szCs w:val="24"/>
          <w:u w:val="single"/>
        </w:rPr>
        <w:t xml:space="preserve"> </w:t>
      </w:r>
      <w:r w:rsidR="009903DE">
        <w:rPr>
          <w:b/>
          <w:bCs/>
          <w:szCs w:val="24"/>
          <w:u w:val="single"/>
        </w:rPr>
        <w:t>July 14</w:t>
      </w:r>
      <w:r>
        <w:rPr>
          <w:b/>
          <w:bCs/>
          <w:szCs w:val="24"/>
          <w:u w:val="single"/>
        </w:rPr>
        <w:t>, 20</w:t>
      </w:r>
      <w:r w:rsidR="008124E2">
        <w:rPr>
          <w:b/>
          <w:bCs/>
          <w:szCs w:val="24"/>
          <w:u w:val="single"/>
        </w:rPr>
        <w:t>23</w:t>
      </w:r>
      <w:r>
        <w:rPr>
          <w:szCs w:val="24"/>
        </w:rPr>
        <w:t>, to qualify as a prospective bidder for this project.</w:t>
      </w:r>
    </w:p>
    <w:p w14:paraId="20DDC018" w14:textId="77777777" w:rsidR="00D665DB" w:rsidRDefault="00D665DB" w:rsidP="00D665DB">
      <w:pPr>
        <w:rPr>
          <w:szCs w:val="24"/>
        </w:rPr>
      </w:pPr>
    </w:p>
    <w:p w14:paraId="761F2AD6" w14:textId="77777777" w:rsidR="00D665DB" w:rsidRDefault="00D665DB" w:rsidP="00D665DB">
      <w:pPr>
        <w:ind w:firstLine="720"/>
      </w:pPr>
      <w:r>
        <w:rPr>
          <w:szCs w:val="24"/>
        </w:rPr>
        <w:t xml:space="preserve">Vendor compliance will be conducted via Hawaii Compliance Express (HCE).  Compliance is required from the successful bidder prior to awarding project and commencement of work activities.  </w:t>
      </w:r>
      <w:r>
        <w:t xml:space="preserve">It is the responsibility of the vendor to ensure they are registered with </w:t>
      </w:r>
      <w:proofErr w:type="gramStart"/>
      <w:r>
        <w:t>HCE</w:t>
      </w:r>
      <w:proofErr w:type="gramEnd"/>
      <w:r>
        <w:t xml:space="preserve"> and their information is updated and accurate.</w:t>
      </w:r>
    </w:p>
    <w:p w14:paraId="4203377D" w14:textId="77777777" w:rsidR="00D665DB" w:rsidRDefault="00D665DB" w:rsidP="00FA0250">
      <w:pPr>
        <w:rPr>
          <w:rFonts w:cs="Arial"/>
          <w:szCs w:val="24"/>
        </w:rPr>
      </w:pPr>
    </w:p>
    <w:p w14:paraId="10748B62" w14:textId="77777777" w:rsidR="00D665DB" w:rsidRDefault="00D665DB" w:rsidP="00D665DB">
      <w:pPr>
        <w:pStyle w:val="BodyTextIndent"/>
        <w:spacing w:after="0"/>
        <w:ind w:left="0"/>
        <w:jc w:val="left"/>
        <w:rPr>
          <w:rFonts w:ascii="Arial" w:hAnsi="Arial" w:cs="Arial"/>
          <w:b/>
          <w:szCs w:val="24"/>
          <w:u w:val="single"/>
        </w:rPr>
      </w:pPr>
      <w:r>
        <w:rPr>
          <w:rFonts w:ascii="Arial" w:hAnsi="Arial" w:cs="Arial"/>
          <w:b/>
          <w:szCs w:val="24"/>
          <w:u w:val="single"/>
        </w:rPr>
        <w:t>SCOPE OF WORK:</w:t>
      </w:r>
    </w:p>
    <w:p w14:paraId="6213E154" w14:textId="77777777" w:rsidR="00D665DB" w:rsidRDefault="00D665DB" w:rsidP="00D665DB">
      <w:pPr>
        <w:pStyle w:val="BodyTextIndent"/>
        <w:spacing w:after="0"/>
        <w:ind w:left="0"/>
        <w:jc w:val="left"/>
        <w:rPr>
          <w:rFonts w:ascii="Arial" w:hAnsi="Arial" w:cs="Arial"/>
          <w:b/>
          <w:szCs w:val="24"/>
          <w:u w:val="single"/>
        </w:rPr>
      </w:pPr>
    </w:p>
    <w:p w14:paraId="2FB82C3B" w14:textId="691E9929" w:rsidR="00D665DB" w:rsidRDefault="00D665DB" w:rsidP="00D665DB">
      <w:pPr>
        <w:pStyle w:val="BodyTextIndent"/>
        <w:numPr>
          <w:ilvl w:val="0"/>
          <w:numId w:val="5"/>
        </w:numPr>
        <w:spacing w:after="0"/>
        <w:ind w:hanging="720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Removal of </w:t>
      </w:r>
      <w:r w:rsidR="007F5DE3">
        <w:rPr>
          <w:rFonts w:ascii="Arial" w:hAnsi="Arial" w:cs="Arial"/>
          <w:szCs w:val="24"/>
        </w:rPr>
        <w:t xml:space="preserve">approximately </w:t>
      </w:r>
      <w:r w:rsidR="009903DE">
        <w:rPr>
          <w:rFonts w:ascii="Arial" w:hAnsi="Arial" w:cs="Arial"/>
          <w:szCs w:val="24"/>
        </w:rPr>
        <w:t>thirty</w:t>
      </w:r>
      <w:r w:rsidR="007F5DE3">
        <w:rPr>
          <w:rFonts w:ascii="Arial" w:hAnsi="Arial" w:cs="Arial"/>
          <w:szCs w:val="24"/>
        </w:rPr>
        <w:t xml:space="preserve"> (</w:t>
      </w:r>
      <w:r w:rsidR="009903DE">
        <w:rPr>
          <w:rFonts w:ascii="Arial" w:hAnsi="Arial" w:cs="Arial"/>
          <w:szCs w:val="24"/>
        </w:rPr>
        <w:t>30</w:t>
      </w:r>
      <w:r>
        <w:rPr>
          <w:rFonts w:ascii="Arial" w:hAnsi="Arial" w:cs="Arial"/>
          <w:szCs w:val="24"/>
        </w:rPr>
        <w:t xml:space="preserve">) abandoned vehicles and vehicle parts </w:t>
      </w:r>
      <w:r w:rsidR="007F5DE3">
        <w:rPr>
          <w:rFonts w:ascii="Arial" w:hAnsi="Arial" w:cs="Arial"/>
          <w:szCs w:val="24"/>
        </w:rPr>
        <w:t xml:space="preserve">(including tires) </w:t>
      </w:r>
      <w:r>
        <w:rPr>
          <w:rFonts w:ascii="Arial" w:hAnsi="Arial" w:cs="Arial"/>
          <w:szCs w:val="24"/>
        </w:rPr>
        <w:t>from the State parcel and dispose at an authorized metal recycling facility.</w:t>
      </w:r>
    </w:p>
    <w:p w14:paraId="65C570CE" w14:textId="77777777" w:rsidR="007F5DE3" w:rsidRDefault="007F5DE3" w:rsidP="007F5DE3">
      <w:pPr>
        <w:pStyle w:val="BodyTextIndent"/>
        <w:spacing w:after="0"/>
        <w:ind w:left="720"/>
        <w:jc w:val="left"/>
        <w:rPr>
          <w:rFonts w:ascii="Arial" w:hAnsi="Arial" w:cs="Arial"/>
          <w:szCs w:val="24"/>
        </w:rPr>
      </w:pPr>
    </w:p>
    <w:p w14:paraId="21262D23" w14:textId="7F3DB569" w:rsidR="007F5DE3" w:rsidRDefault="007F5DE3" w:rsidP="007F5DE3">
      <w:pPr>
        <w:pStyle w:val="BodyTextIndent"/>
        <w:numPr>
          <w:ilvl w:val="0"/>
          <w:numId w:val="5"/>
        </w:numPr>
        <w:spacing w:after="0"/>
        <w:ind w:hanging="720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Removal of approximately t</w:t>
      </w:r>
      <w:r w:rsidR="009903DE">
        <w:rPr>
          <w:rFonts w:ascii="Arial" w:hAnsi="Arial" w:cs="Arial"/>
          <w:szCs w:val="24"/>
        </w:rPr>
        <w:t>en</w:t>
      </w:r>
      <w:r>
        <w:rPr>
          <w:rFonts w:ascii="Arial" w:hAnsi="Arial" w:cs="Arial"/>
          <w:szCs w:val="24"/>
        </w:rPr>
        <w:t xml:space="preserve"> (</w:t>
      </w:r>
      <w:r w:rsidR="009903DE">
        <w:rPr>
          <w:rFonts w:ascii="Arial" w:hAnsi="Arial" w:cs="Arial"/>
          <w:szCs w:val="24"/>
        </w:rPr>
        <w:t>10</w:t>
      </w:r>
      <w:r>
        <w:rPr>
          <w:rFonts w:ascii="Arial" w:hAnsi="Arial" w:cs="Arial"/>
          <w:szCs w:val="24"/>
        </w:rPr>
        <w:t>) abandoned trailers from the State parcel and dispose at an authorized metal recycling facility.</w:t>
      </w:r>
    </w:p>
    <w:p w14:paraId="7E24B989" w14:textId="77777777" w:rsidR="007F5DE3" w:rsidRDefault="007F5DE3" w:rsidP="007F5DE3">
      <w:pPr>
        <w:pStyle w:val="BodyTextIndent"/>
        <w:spacing w:after="0"/>
        <w:ind w:left="720"/>
        <w:jc w:val="left"/>
        <w:rPr>
          <w:rFonts w:ascii="Arial" w:hAnsi="Arial" w:cs="Arial"/>
          <w:szCs w:val="24"/>
        </w:rPr>
      </w:pPr>
    </w:p>
    <w:p w14:paraId="547BC4A0" w14:textId="0018D4F5" w:rsidR="007F5DE3" w:rsidRDefault="007F5DE3" w:rsidP="007F5DE3">
      <w:pPr>
        <w:pStyle w:val="BodyTextIndent"/>
        <w:numPr>
          <w:ilvl w:val="0"/>
          <w:numId w:val="5"/>
        </w:numPr>
        <w:spacing w:after="0"/>
        <w:ind w:hanging="720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Removal of approximately </w:t>
      </w:r>
      <w:r w:rsidR="009903DE">
        <w:rPr>
          <w:rFonts w:ascii="Arial" w:hAnsi="Arial" w:cs="Arial"/>
          <w:szCs w:val="24"/>
        </w:rPr>
        <w:t>four</w:t>
      </w:r>
      <w:r>
        <w:rPr>
          <w:rFonts w:ascii="Arial" w:hAnsi="Arial" w:cs="Arial"/>
          <w:szCs w:val="24"/>
        </w:rPr>
        <w:t>(</w:t>
      </w:r>
      <w:r w:rsidR="009903DE">
        <w:rPr>
          <w:rFonts w:ascii="Arial" w:hAnsi="Arial" w:cs="Arial"/>
          <w:szCs w:val="24"/>
        </w:rPr>
        <w:t>4</w:t>
      </w:r>
      <w:r>
        <w:rPr>
          <w:rFonts w:ascii="Arial" w:hAnsi="Arial" w:cs="Arial"/>
          <w:szCs w:val="24"/>
        </w:rPr>
        <w:t>) abandoned boats from the State parcel and dispose at an authorized metal recycling facility.</w:t>
      </w:r>
    </w:p>
    <w:p w14:paraId="664FB0AA" w14:textId="77777777" w:rsidR="009903DE" w:rsidRDefault="009903DE" w:rsidP="009903DE">
      <w:pPr>
        <w:pStyle w:val="ListParagraph"/>
        <w:rPr>
          <w:rFonts w:cs="Arial"/>
          <w:szCs w:val="24"/>
        </w:rPr>
      </w:pPr>
    </w:p>
    <w:p w14:paraId="53AE71C7" w14:textId="1173C1BC" w:rsidR="009903DE" w:rsidRDefault="009903DE" w:rsidP="007F5DE3">
      <w:pPr>
        <w:pStyle w:val="BodyTextIndent"/>
        <w:numPr>
          <w:ilvl w:val="0"/>
          <w:numId w:val="5"/>
        </w:numPr>
        <w:spacing w:after="0"/>
        <w:ind w:hanging="720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lastRenderedPageBreak/>
        <w:t>Removal of four (4) abandoned Jet skis from the State parcel and dispose of at an authorized metal recycling facility.</w:t>
      </w:r>
    </w:p>
    <w:p w14:paraId="2BCD5A95" w14:textId="77777777" w:rsidR="009903DE" w:rsidRDefault="009903DE" w:rsidP="009903DE">
      <w:pPr>
        <w:pStyle w:val="BodyTextIndent"/>
        <w:spacing w:after="0"/>
        <w:jc w:val="left"/>
        <w:rPr>
          <w:rFonts w:ascii="Arial" w:hAnsi="Arial" w:cs="Arial"/>
          <w:szCs w:val="24"/>
        </w:rPr>
      </w:pPr>
    </w:p>
    <w:p w14:paraId="07ED45B4" w14:textId="5DE29C26" w:rsidR="007F5DE3" w:rsidRDefault="007F5DE3" w:rsidP="007F5DE3">
      <w:pPr>
        <w:pStyle w:val="BodyTextIndent"/>
        <w:numPr>
          <w:ilvl w:val="0"/>
          <w:numId w:val="5"/>
        </w:numPr>
        <w:spacing w:after="0"/>
        <w:ind w:hanging="720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Removal of one (1) abandoned Recreational Vehicle (RV)  from the State parcel and dispose at an authorized metal recycling facility.</w:t>
      </w:r>
    </w:p>
    <w:p w14:paraId="1B5F5247" w14:textId="77777777" w:rsidR="007F5DE3" w:rsidRDefault="007F5DE3" w:rsidP="00065D48">
      <w:pPr>
        <w:pStyle w:val="BodyTextIndent"/>
        <w:spacing w:after="0"/>
        <w:ind w:left="0"/>
        <w:jc w:val="left"/>
        <w:rPr>
          <w:rFonts w:ascii="Arial" w:hAnsi="Arial" w:cs="Arial"/>
          <w:szCs w:val="24"/>
        </w:rPr>
      </w:pPr>
    </w:p>
    <w:p w14:paraId="19E46362" w14:textId="2F32064D" w:rsidR="00065D48" w:rsidRDefault="00065D48" w:rsidP="00065D48">
      <w:pPr>
        <w:pStyle w:val="BodyTextIndent"/>
        <w:numPr>
          <w:ilvl w:val="0"/>
          <w:numId w:val="5"/>
        </w:numPr>
        <w:spacing w:after="0"/>
        <w:ind w:hanging="720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Removal of approximately one (1) abandoned </w:t>
      </w:r>
      <w:r w:rsidR="009903DE">
        <w:rPr>
          <w:rFonts w:ascii="Arial" w:hAnsi="Arial" w:cs="Arial"/>
          <w:szCs w:val="24"/>
        </w:rPr>
        <w:t>industrial dumpster container</w:t>
      </w:r>
      <w:r>
        <w:rPr>
          <w:rFonts w:ascii="Arial" w:hAnsi="Arial" w:cs="Arial"/>
          <w:szCs w:val="24"/>
        </w:rPr>
        <w:t xml:space="preserve"> from the State parcel and dispose at an authorized metal recycling facility.</w:t>
      </w:r>
    </w:p>
    <w:p w14:paraId="54DB0EE4" w14:textId="77777777" w:rsidR="00065D48" w:rsidRDefault="00065D48" w:rsidP="00065D48">
      <w:pPr>
        <w:pStyle w:val="BodyTextIndent"/>
        <w:spacing w:after="0"/>
        <w:jc w:val="left"/>
        <w:rPr>
          <w:rFonts w:ascii="Arial" w:hAnsi="Arial" w:cs="Arial"/>
          <w:szCs w:val="24"/>
        </w:rPr>
      </w:pPr>
    </w:p>
    <w:p w14:paraId="24251496" w14:textId="2D2892B6" w:rsidR="00065D48" w:rsidRDefault="00065D48" w:rsidP="00065D48">
      <w:pPr>
        <w:pStyle w:val="BodyTextIndent"/>
        <w:numPr>
          <w:ilvl w:val="0"/>
          <w:numId w:val="5"/>
        </w:numPr>
        <w:spacing w:after="0"/>
        <w:ind w:hanging="720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Removal of approximately one (1) abandoned engine lift from the State parcel and dispose at an authorized metal recycling facility.</w:t>
      </w:r>
    </w:p>
    <w:p w14:paraId="43D28FE0" w14:textId="77777777" w:rsidR="009903DE" w:rsidRDefault="009903DE" w:rsidP="009903DE">
      <w:pPr>
        <w:pStyle w:val="ListParagraph"/>
        <w:rPr>
          <w:rFonts w:cs="Arial"/>
          <w:szCs w:val="24"/>
        </w:rPr>
      </w:pPr>
    </w:p>
    <w:p w14:paraId="089128B0" w14:textId="0F615883" w:rsidR="009903DE" w:rsidRDefault="009903DE" w:rsidP="00065D48">
      <w:pPr>
        <w:pStyle w:val="BodyTextIndent"/>
        <w:numPr>
          <w:ilvl w:val="0"/>
          <w:numId w:val="5"/>
        </w:numPr>
        <w:spacing w:after="0"/>
        <w:ind w:hanging="720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Removal of approximately one (1) abandoned forklift.</w:t>
      </w:r>
    </w:p>
    <w:p w14:paraId="60C697E1" w14:textId="77777777" w:rsidR="00065D48" w:rsidRDefault="00065D48" w:rsidP="00065D48">
      <w:pPr>
        <w:pStyle w:val="BodyTextIndent"/>
        <w:spacing w:after="0"/>
        <w:ind w:left="0"/>
        <w:jc w:val="left"/>
        <w:rPr>
          <w:rFonts w:ascii="Arial" w:hAnsi="Arial" w:cs="Arial"/>
          <w:szCs w:val="24"/>
        </w:rPr>
      </w:pPr>
    </w:p>
    <w:p w14:paraId="6B314D9B" w14:textId="1F17F59F" w:rsidR="00065D48" w:rsidRDefault="00065D48" w:rsidP="00065D48">
      <w:pPr>
        <w:pStyle w:val="BodyTextIndent"/>
        <w:numPr>
          <w:ilvl w:val="0"/>
          <w:numId w:val="5"/>
        </w:numPr>
        <w:spacing w:after="0"/>
        <w:ind w:hanging="720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Removal of approximately six (6) abandoned motor bikes from the State parcel and dispose at an authorized metal recycling facility.</w:t>
      </w:r>
    </w:p>
    <w:p w14:paraId="75369B44" w14:textId="77777777" w:rsidR="00065D48" w:rsidRDefault="00065D48" w:rsidP="00065D48">
      <w:pPr>
        <w:pStyle w:val="BodyTextIndent"/>
        <w:spacing w:after="0"/>
        <w:ind w:left="0"/>
        <w:jc w:val="left"/>
        <w:rPr>
          <w:rFonts w:ascii="Arial" w:hAnsi="Arial" w:cs="Arial"/>
          <w:szCs w:val="24"/>
        </w:rPr>
      </w:pPr>
    </w:p>
    <w:p w14:paraId="609A9DFF" w14:textId="6E8855D2" w:rsidR="00065D48" w:rsidRDefault="00065D48" w:rsidP="00065D48">
      <w:pPr>
        <w:pStyle w:val="BodyTextIndent"/>
        <w:numPr>
          <w:ilvl w:val="0"/>
          <w:numId w:val="5"/>
        </w:numPr>
        <w:spacing w:after="0"/>
        <w:ind w:hanging="720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Removal of approximately four (4) abandoned riding lawn mowers from the State parcel and dispose at an authorized metal recycling facility.</w:t>
      </w:r>
    </w:p>
    <w:p w14:paraId="345FC339" w14:textId="77777777" w:rsidR="00065D48" w:rsidRDefault="00065D48" w:rsidP="00065D48">
      <w:pPr>
        <w:pStyle w:val="BodyTextIndent"/>
        <w:spacing w:after="0"/>
        <w:ind w:left="0"/>
        <w:jc w:val="left"/>
        <w:rPr>
          <w:rFonts w:ascii="Arial" w:hAnsi="Arial" w:cs="Arial"/>
          <w:szCs w:val="24"/>
        </w:rPr>
      </w:pPr>
    </w:p>
    <w:p w14:paraId="37D4AC96" w14:textId="248A4E03" w:rsidR="00065D48" w:rsidRDefault="00065D48" w:rsidP="00065D48">
      <w:pPr>
        <w:pStyle w:val="BodyTextIndent"/>
        <w:numPr>
          <w:ilvl w:val="0"/>
          <w:numId w:val="5"/>
        </w:numPr>
        <w:spacing w:after="0"/>
        <w:ind w:hanging="720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Removal of approximately six (6) abandoned all terrain vehicles (ATVS) from the State parcel and dispose at an authorized metal recycling facility.</w:t>
      </w:r>
    </w:p>
    <w:p w14:paraId="68DF9238" w14:textId="77777777" w:rsidR="00065D48" w:rsidRDefault="00065D48" w:rsidP="00065D48">
      <w:pPr>
        <w:pStyle w:val="BodyTextIndent"/>
        <w:spacing w:after="0"/>
        <w:ind w:left="0"/>
        <w:jc w:val="left"/>
        <w:rPr>
          <w:rFonts w:ascii="Arial" w:hAnsi="Arial" w:cs="Arial"/>
          <w:szCs w:val="24"/>
        </w:rPr>
      </w:pPr>
    </w:p>
    <w:p w14:paraId="4785AFAC" w14:textId="4B657FD8" w:rsidR="00D665DB" w:rsidRDefault="00065D48" w:rsidP="00065D48">
      <w:pPr>
        <w:pStyle w:val="BodyTextIndent"/>
        <w:numPr>
          <w:ilvl w:val="0"/>
          <w:numId w:val="5"/>
        </w:numPr>
        <w:spacing w:after="0"/>
        <w:ind w:hanging="720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Removal of approximately two (2) abandoned tractors/excavators from the State parcel and dispose at an authorized metal recycling facility.</w:t>
      </w:r>
    </w:p>
    <w:p w14:paraId="11724C95" w14:textId="77777777" w:rsidR="009903DE" w:rsidRDefault="009903DE" w:rsidP="009903DE">
      <w:pPr>
        <w:pStyle w:val="ListParagraph"/>
        <w:rPr>
          <w:rFonts w:cs="Arial"/>
          <w:szCs w:val="24"/>
        </w:rPr>
      </w:pPr>
    </w:p>
    <w:p w14:paraId="0DBFF073" w14:textId="00D93284" w:rsidR="0077417F" w:rsidRPr="0077417F" w:rsidRDefault="009903DE" w:rsidP="0077417F">
      <w:pPr>
        <w:pStyle w:val="BodyTextIndent"/>
        <w:numPr>
          <w:ilvl w:val="0"/>
          <w:numId w:val="5"/>
        </w:numPr>
        <w:ind w:hanging="720"/>
        <w:jc w:val="left"/>
        <w:rPr>
          <w:rFonts w:cs="Arial"/>
          <w:szCs w:val="24"/>
        </w:rPr>
      </w:pPr>
      <w:r>
        <w:rPr>
          <w:rFonts w:ascii="Arial" w:hAnsi="Arial" w:cs="Arial"/>
          <w:szCs w:val="24"/>
        </w:rPr>
        <w:t>Removal of copious amounts of miscellaneous garbage from the State parcel and dispose at an authorized refuse facility</w:t>
      </w:r>
      <w:r w:rsidRPr="0077417F">
        <w:rPr>
          <w:rFonts w:ascii="Arial" w:hAnsi="Arial" w:cs="Arial"/>
          <w:szCs w:val="24"/>
        </w:rPr>
        <w:t>.</w:t>
      </w:r>
      <w:r w:rsidR="0077417F" w:rsidRPr="0077417F">
        <w:rPr>
          <w:rFonts w:ascii="Arial" w:hAnsi="Arial" w:cs="Arial"/>
          <w:szCs w:val="24"/>
        </w:rPr>
        <w:t xml:space="preserve"> </w:t>
      </w:r>
      <w:r w:rsidR="0077417F" w:rsidRPr="0077417F">
        <w:rPr>
          <w:rFonts w:ascii="Arial" w:hAnsi="Arial" w:cs="Arial"/>
          <w:szCs w:val="24"/>
        </w:rPr>
        <w:t xml:space="preserve">The trash/debris to be removed includes, but is not limited to appliances, </w:t>
      </w:r>
      <w:r w:rsidR="0077417F">
        <w:rPr>
          <w:rFonts w:ascii="Arial" w:hAnsi="Arial" w:cs="Arial"/>
          <w:szCs w:val="24"/>
        </w:rPr>
        <w:t>fencing/</w:t>
      </w:r>
      <w:r w:rsidR="0077417F" w:rsidRPr="0077417F">
        <w:rPr>
          <w:rFonts w:ascii="Arial" w:hAnsi="Arial" w:cs="Arial"/>
          <w:szCs w:val="24"/>
        </w:rPr>
        <w:t>animal cages, toys</w:t>
      </w:r>
      <w:r w:rsidR="0077417F" w:rsidRPr="0077417F">
        <w:rPr>
          <w:rFonts w:ascii="Arial" w:hAnsi="Arial" w:cs="Arial"/>
          <w:szCs w:val="24"/>
        </w:rPr>
        <w:t>, mattresses</w:t>
      </w:r>
      <w:r w:rsidR="0077417F" w:rsidRPr="0077417F">
        <w:rPr>
          <w:rFonts w:ascii="Arial" w:hAnsi="Arial" w:cs="Arial"/>
          <w:szCs w:val="24"/>
        </w:rPr>
        <w:t>, furniture</w:t>
      </w:r>
      <w:r w:rsidR="0077417F" w:rsidRPr="0077417F">
        <w:rPr>
          <w:rFonts w:ascii="Arial" w:hAnsi="Arial" w:cs="Arial"/>
          <w:szCs w:val="24"/>
        </w:rPr>
        <w:t xml:space="preserve">, </w:t>
      </w:r>
      <w:r w:rsidR="0077417F">
        <w:rPr>
          <w:rFonts w:ascii="Arial" w:hAnsi="Arial" w:cs="Arial"/>
          <w:szCs w:val="24"/>
        </w:rPr>
        <w:t xml:space="preserve">boat parts, </w:t>
      </w:r>
      <w:r w:rsidR="0077417F" w:rsidRPr="0077417F">
        <w:rPr>
          <w:rFonts w:ascii="Arial" w:hAnsi="Arial" w:cs="Arial"/>
          <w:szCs w:val="24"/>
        </w:rPr>
        <w:t>car parts</w:t>
      </w:r>
      <w:r w:rsidR="0077417F">
        <w:rPr>
          <w:rFonts w:ascii="Arial" w:hAnsi="Arial" w:cs="Arial"/>
          <w:szCs w:val="24"/>
        </w:rPr>
        <w:t xml:space="preserve">, </w:t>
      </w:r>
      <w:r w:rsidR="0077417F" w:rsidRPr="0077417F">
        <w:rPr>
          <w:rFonts w:ascii="Arial" w:hAnsi="Arial" w:cs="Arial"/>
          <w:szCs w:val="24"/>
        </w:rPr>
        <w:t>tires</w:t>
      </w:r>
      <w:r w:rsidR="0077417F" w:rsidRPr="0077417F">
        <w:rPr>
          <w:rFonts w:ascii="Arial" w:hAnsi="Arial" w:cs="Arial"/>
          <w:szCs w:val="24"/>
        </w:rPr>
        <w:t xml:space="preserve">, camping equipment, </w:t>
      </w:r>
      <w:r w:rsidR="0077417F">
        <w:rPr>
          <w:rFonts w:ascii="Arial" w:hAnsi="Arial" w:cs="Arial"/>
          <w:szCs w:val="24"/>
        </w:rPr>
        <w:t xml:space="preserve">plastic and steel drums, scrap wood and pallets, </w:t>
      </w:r>
      <w:r w:rsidR="0077417F" w:rsidRPr="0077417F">
        <w:rPr>
          <w:rFonts w:ascii="Arial" w:hAnsi="Arial" w:cs="Arial"/>
          <w:szCs w:val="24"/>
        </w:rPr>
        <w:t xml:space="preserve">household trash and other miscellaneous </w:t>
      </w:r>
      <w:r w:rsidR="0077417F" w:rsidRPr="0077417F">
        <w:rPr>
          <w:rFonts w:ascii="Arial" w:hAnsi="Arial" w:cs="Arial"/>
          <w:szCs w:val="24"/>
        </w:rPr>
        <w:t>garbage</w:t>
      </w:r>
      <w:r w:rsidR="0077417F" w:rsidRPr="0077417F">
        <w:rPr>
          <w:rFonts w:cs="Arial"/>
          <w:szCs w:val="24"/>
        </w:rPr>
        <w:t>.</w:t>
      </w:r>
    </w:p>
    <w:p w14:paraId="6EB123F6" w14:textId="77777777" w:rsidR="00D665DB" w:rsidRDefault="00D665DB" w:rsidP="0077417F">
      <w:pPr>
        <w:pStyle w:val="BodyTextIndent"/>
        <w:spacing w:after="0"/>
        <w:ind w:left="0"/>
        <w:jc w:val="left"/>
        <w:rPr>
          <w:rFonts w:ascii="Arial" w:hAnsi="Arial" w:cs="Arial"/>
          <w:szCs w:val="24"/>
        </w:rPr>
      </w:pPr>
    </w:p>
    <w:p w14:paraId="1CBD8357" w14:textId="77777777" w:rsidR="00D665DB" w:rsidRDefault="00D665DB" w:rsidP="00D665DB">
      <w:pPr>
        <w:pStyle w:val="BodyTextIndent"/>
        <w:spacing w:after="0"/>
        <w:ind w:left="0"/>
        <w:jc w:val="left"/>
      </w:pPr>
      <w:r>
        <w:rPr>
          <w:rFonts w:ascii="Arial" w:hAnsi="Arial" w:cs="Arial"/>
          <w:szCs w:val="24"/>
        </w:rPr>
        <w:t xml:space="preserve">Should you have any questions regarding the above, please give me a call at 274-3491, fax at 241-3535, or email at </w:t>
      </w:r>
      <w:hyperlink r:id="rId11" w:history="1">
        <w:r w:rsidRPr="002D497D">
          <w:rPr>
            <w:rStyle w:val="Hyperlink"/>
            <w:rFonts w:ascii="Arial" w:hAnsi="Arial" w:cs="Arial"/>
            <w:szCs w:val="24"/>
          </w:rPr>
          <w:t>alison.neustein@hawaii.gov</w:t>
        </w:r>
      </w:hyperlink>
      <w:r>
        <w:rPr>
          <w:rFonts w:ascii="Arial" w:hAnsi="Arial" w:cs="Arial"/>
          <w:szCs w:val="24"/>
        </w:rPr>
        <w:t xml:space="preserve">.  </w:t>
      </w:r>
      <w:r>
        <w:rPr>
          <w:rFonts w:ascii="Arial" w:hAnsi="Arial" w:cs="Arial"/>
          <w:b/>
          <w:szCs w:val="24"/>
        </w:rPr>
        <w:t>Mahalo!</w:t>
      </w:r>
      <w:r>
        <w:t xml:space="preserve"> </w:t>
      </w:r>
    </w:p>
    <w:p w14:paraId="2D645488" w14:textId="77777777" w:rsidR="00D665DB" w:rsidRDefault="00D665DB" w:rsidP="00D665DB"/>
    <w:p w14:paraId="38F55159" w14:textId="77777777" w:rsidR="00FB1A8A" w:rsidRDefault="00FB1A8A"/>
    <w:sectPr w:rsidR="00FB1A8A" w:rsidSect="00DA097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440" w:bottom="720" w:left="1440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FBBB5C" w14:textId="77777777" w:rsidR="00675A0E" w:rsidRDefault="00675A0E">
      <w:r>
        <w:separator/>
      </w:r>
    </w:p>
  </w:endnote>
  <w:endnote w:type="continuationSeparator" w:id="0">
    <w:p w14:paraId="1625FDEC" w14:textId="77777777" w:rsidR="00675A0E" w:rsidRDefault="0067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640F4" w14:textId="77777777" w:rsidR="007B48FF" w:rsidRDefault="007B48F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1E373B" w14:textId="77777777" w:rsidR="007B48FF" w:rsidRDefault="007B48F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97BBE" w14:textId="77777777" w:rsidR="007B48FF" w:rsidRDefault="007B48F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147944" w14:textId="77777777" w:rsidR="00675A0E" w:rsidRDefault="00675A0E">
      <w:r>
        <w:separator/>
      </w:r>
    </w:p>
  </w:footnote>
  <w:footnote w:type="continuationSeparator" w:id="0">
    <w:p w14:paraId="008495CA" w14:textId="77777777" w:rsidR="00675A0E" w:rsidRDefault="0067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230EB" w14:textId="77777777" w:rsidR="007B48FF" w:rsidRDefault="007B48F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0B9C3" w14:textId="77777777" w:rsidR="007B48FF" w:rsidRDefault="007B48F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E29983" w14:textId="77777777" w:rsidR="00FB1A8A" w:rsidRDefault="000B6660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4C6FEBB8" wp14:editId="7CB2D592">
              <wp:simplePos x="0" y="0"/>
              <wp:positionH relativeFrom="column">
                <wp:posOffset>-533400</wp:posOffset>
              </wp:positionH>
              <wp:positionV relativeFrom="paragraph">
                <wp:posOffset>114300</wp:posOffset>
              </wp:positionV>
              <wp:extent cx="1685925" cy="581025"/>
              <wp:effectExtent l="0" t="0" r="9525" b="952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5925" cy="5810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469D62" w14:textId="77777777" w:rsidR="00FD0589" w:rsidRPr="00EC5212" w:rsidRDefault="00FD0589" w:rsidP="00FD0589">
                          <w:pPr>
                            <w:tabs>
                              <w:tab w:val="left" w:pos="-720"/>
                            </w:tabs>
                            <w:suppressAutoHyphens/>
                            <w:jc w:val="center"/>
                            <w:rPr>
                              <w:rFonts w:cs="Arial"/>
                              <w:b/>
                              <w:spacing w:val="-1"/>
                              <w:sz w:val="12"/>
                            </w:rPr>
                          </w:pPr>
                          <w:r>
                            <w:rPr>
                              <w:rFonts w:cs="Arial"/>
                              <w:b/>
                              <w:spacing w:val="-1"/>
                              <w:sz w:val="12"/>
                            </w:rPr>
                            <w:t>JOSH GREEN, M.D.</w:t>
                          </w:r>
                        </w:p>
                        <w:p w14:paraId="0C107CDD" w14:textId="77777777" w:rsidR="00FD0589" w:rsidRPr="005C1394" w:rsidRDefault="00FD0589" w:rsidP="00FD0589">
                          <w:pPr>
                            <w:tabs>
                              <w:tab w:val="center" w:pos="864"/>
                            </w:tabs>
                            <w:suppressAutoHyphens/>
                            <w:jc w:val="center"/>
                            <w:rPr>
                              <w:rFonts w:cs="Arial"/>
                              <w:color w:val="000000"/>
                              <w:sz w:val="10"/>
                              <w:szCs w:val="10"/>
                            </w:rPr>
                          </w:pPr>
                          <w:r w:rsidRPr="00EC5212">
                            <w:rPr>
                              <w:rFonts w:cs="Arial"/>
                              <w:spacing w:val="-1"/>
                              <w:sz w:val="10"/>
                            </w:rPr>
                            <w:t>GOVERNOR</w:t>
                          </w:r>
                          <w:r>
                            <w:rPr>
                              <w:rFonts w:cs="Arial"/>
                              <w:spacing w:val="-1"/>
                              <w:sz w:val="10"/>
                            </w:rPr>
                            <w:t xml:space="preserve"> | </w:t>
                          </w:r>
                          <w:r w:rsidRPr="005C1394">
                            <w:rPr>
                              <w:rFonts w:cs="Arial"/>
                              <w:color w:val="000000"/>
                              <w:sz w:val="10"/>
                              <w:szCs w:val="10"/>
                            </w:rPr>
                            <w:t xml:space="preserve">KE </w:t>
                          </w:r>
                          <w:proofErr w:type="spellStart"/>
                          <w:r w:rsidRPr="005C1394">
                            <w:rPr>
                              <w:rFonts w:cs="Arial"/>
                              <w:color w:val="000000"/>
                              <w:sz w:val="10"/>
                              <w:szCs w:val="10"/>
                            </w:rPr>
                            <w:t>KIAʻĀINA</w:t>
                          </w:r>
                          <w:proofErr w:type="spellEnd"/>
                        </w:p>
                        <w:p w14:paraId="6F92EFF7" w14:textId="77777777" w:rsidR="00FD0589" w:rsidRPr="00EC5212" w:rsidRDefault="00FD0589" w:rsidP="00FD0589">
                          <w:pPr>
                            <w:tabs>
                              <w:tab w:val="left" w:pos="-720"/>
                            </w:tabs>
                            <w:suppressAutoHyphens/>
                            <w:jc w:val="center"/>
                            <w:rPr>
                              <w:rFonts w:cs="Arial"/>
                              <w:spacing w:val="-1"/>
                              <w:sz w:val="12"/>
                            </w:rPr>
                          </w:pPr>
                        </w:p>
                        <w:p w14:paraId="730CD415" w14:textId="77777777" w:rsidR="00FD0589" w:rsidRPr="00EC5212" w:rsidRDefault="00FD0589" w:rsidP="00FD0589">
                          <w:pPr>
                            <w:tabs>
                              <w:tab w:val="left" w:pos="-720"/>
                            </w:tabs>
                            <w:suppressAutoHyphens/>
                            <w:jc w:val="center"/>
                            <w:rPr>
                              <w:rFonts w:cs="Arial"/>
                              <w:b/>
                              <w:spacing w:val="-1"/>
                              <w:sz w:val="12"/>
                            </w:rPr>
                          </w:pPr>
                          <w:r>
                            <w:rPr>
                              <w:rFonts w:cs="Arial"/>
                              <w:b/>
                              <w:spacing w:val="-1"/>
                              <w:sz w:val="12"/>
                            </w:rPr>
                            <w:t>SYLVIA LUKE</w:t>
                          </w:r>
                        </w:p>
                        <w:p w14:paraId="4E31257C" w14:textId="77777777" w:rsidR="00FD0589" w:rsidRPr="005C1394" w:rsidRDefault="00FD0589" w:rsidP="00FD0589">
                          <w:pPr>
                            <w:tabs>
                              <w:tab w:val="center" w:pos="864"/>
                            </w:tabs>
                            <w:suppressAutoHyphens/>
                            <w:jc w:val="center"/>
                            <w:rPr>
                              <w:rFonts w:cs="Arial"/>
                              <w:color w:val="000000"/>
                              <w:sz w:val="10"/>
                              <w:szCs w:val="10"/>
                            </w:rPr>
                          </w:pPr>
                          <w:r w:rsidRPr="00EC5212">
                            <w:rPr>
                              <w:rFonts w:cs="Arial"/>
                              <w:spacing w:val="-1"/>
                              <w:sz w:val="10"/>
                            </w:rPr>
                            <w:t>L</w:t>
                          </w:r>
                          <w:r>
                            <w:rPr>
                              <w:rFonts w:cs="Arial"/>
                              <w:spacing w:val="-1"/>
                              <w:sz w:val="10"/>
                            </w:rPr>
                            <w:t>IEUTENANT</w:t>
                          </w:r>
                          <w:r w:rsidRPr="00EC5212">
                            <w:rPr>
                              <w:rFonts w:cs="Arial"/>
                              <w:spacing w:val="-1"/>
                              <w:sz w:val="10"/>
                            </w:rPr>
                            <w:t xml:space="preserve"> GOVERNOR</w:t>
                          </w:r>
                          <w:r>
                            <w:rPr>
                              <w:rFonts w:cs="Arial"/>
                              <w:spacing w:val="-1"/>
                              <w:sz w:val="10"/>
                            </w:rPr>
                            <w:t xml:space="preserve"> | </w:t>
                          </w:r>
                          <w:r w:rsidRPr="005C1394">
                            <w:rPr>
                              <w:rFonts w:cs="Arial"/>
                              <w:color w:val="000000"/>
                              <w:sz w:val="10"/>
                              <w:szCs w:val="10"/>
                            </w:rPr>
                            <w:t xml:space="preserve">KA HOPE </w:t>
                          </w:r>
                          <w:proofErr w:type="spellStart"/>
                          <w:r w:rsidRPr="005C1394">
                            <w:rPr>
                              <w:rFonts w:cs="Arial"/>
                              <w:color w:val="000000"/>
                              <w:sz w:val="10"/>
                              <w:szCs w:val="10"/>
                            </w:rPr>
                            <w:t>KIAʻĀINA</w:t>
                          </w:r>
                          <w:proofErr w:type="spellEnd"/>
                        </w:p>
                        <w:p w14:paraId="4E77E9A0" w14:textId="77777777" w:rsidR="00FB1A8A" w:rsidRDefault="00FB1A8A">
                          <w:pPr>
                            <w:jc w:val="center"/>
                            <w:rPr>
                              <w:sz w:val="1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6FEB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42pt;margin-top:9pt;width:132.75pt;height:45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" stroked="f">
              <v:textbox>
                <w:txbxContent>
                  <w:p w14:paraId="0C469D62" w14:textId="77777777" w:rsidR="00FD0589" w:rsidRPr="00EC5212" w:rsidRDefault="00FD0589" w:rsidP="00FD0589">
                    <w:pPr>
                      <w:tabs>
                        <w:tab w:val="left" w:pos="-720"/>
                      </w:tabs>
                      <w:suppressAutoHyphens/>
                      <w:jc w:val="center"/>
                      <w:rPr>
                        <w:rFonts w:cs="Arial"/>
                        <w:b/>
                        <w:spacing w:val="-1"/>
                        <w:sz w:val="12"/>
                      </w:rPr>
                    </w:pPr>
                    <w:r>
                      <w:rPr>
                        <w:rFonts w:cs="Arial"/>
                        <w:b/>
                        <w:spacing w:val="-1"/>
                        <w:sz w:val="12"/>
                      </w:rPr>
                      <w:t>JOSH GREEN, M.D.</w:t>
                    </w:r>
                  </w:p>
                  <w:p w14:paraId="0C107CDD" w14:textId="77777777" w:rsidR="00FD0589" w:rsidRPr="005C1394" w:rsidRDefault="00FD0589" w:rsidP="00FD0589">
                    <w:pPr>
                      <w:tabs>
                        <w:tab w:val="center" w:pos="864"/>
                      </w:tabs>
                      <w:suppressAutoHyphens/>
                      <w:jc w:val="center"/>
                      <w:rPr>
                        <w:rFonts w:cs="Arial"/>
                        <w:color w:val="000000"/>
                        <w:sz w:val="10"/>
                        <w:szCs w:val="10"/>
                      </w:rPr>
                    </w:pPr>
                    <w:r w:rsidRPr="00EC5212">
                      <w:rPr>
                        <w:rFonts w:cs="Arial"/>
                        <w:spacing w:val="-1"/>
                        <w:sz w:val="10"/>
                      </w:rPr>
                      <w:t>GOVERNOR</w:t>
                    </w:r>
                    <w:r>
                      <w:rPr>
                        <w:rFonts w:cs="Arial"/>
                        <w:spacing w:val="-1"/>
                        <w:sz w:val="10"/>
                      </w:rPr>
                      <w:t xml:space="preserve"> | </w:t>
                    </w:r>
                    <w:r w:rsidRPr="005C1394">
                      <w:rPr>
                        <w:rFonts w:cs="Arial"/>
                        <w:color w:val="000000"/>
                        <w:sz w:val="10"/>
                        <w:szCs w:val="10"/>
                      </w:rPr>
                      <w:t xml:space="preserve">KE </w:t>
                    </w:r>
                    <w:proofErr w:type="spellStart"/>
                    <w:r w:rsidRPr="005C1394">
                      <w:rPr>
                        <w:rFonts w:cs="Arial"/>
                        <w:color w:val="000000"/>
                        <w:sz w:val="10"/>
                        <w:szCs w:val="10"/>
                      </w:rPr>
                      <w:t>KIAʻĀINA</w:t>
                    </w:r>
                    <w:proofErr w:type="spellEnd"/>
                  </w:p>
                  <w:p w14:paraId="6F92EFF7" w14:textId="77777777" w:rsidR="00FD0589" w:rsidRPr="00EC5212" w:rsidRDefault="00FD0589" w:rsidP="00FD0589">
                    <w:pPr>
                      <w:tabs>
                        <w:tab w:val="left" w:pos="-720"/>
                      </w:tabs>
                      <w:suppressAutoHyphens/>
                      <w:jc w:val="center"/>
                      <w:rPr>
                        <w:rFonts w:cs="Arial"/>
                        <w:spacing w:val="-1"/>
                        <w:sz w:val="12"/>
                      </w:rPr>
                    </w:pPr>
                  </w:p>
                  <w:p w14:paraId="730CD415" w14:textId="77777777" w:rsidR="00FD0589" w:rsidRPr="00EC5212" w:rsidRDefault="00FD0589" w:rsidP="00FD0589">
                    <w:pPr>
                      <w:tabs>
                        <w:tab w:val="left" w:pos="-720"/>
                      </w:tabs>
                      <w:suppressAutoHyphens/>
                      <w:jc w:val="center"/>
                      <w:rPr>
                        <w:rFonts w:cs="Arial"/>
                        <w:b/>
                        <w:spacing w:val="-1"/>
                        <w:sz w:val="12"/>
                      </w:rPr>
                    </w:pPr>
                    <w:r>
                      <w:rPr>
                        <w:rFonts w:cs="Arial"/>
                        <w:b/>
                        <w:spacing w:val="-1"/>
                        <w:sz w:val="12"/>
                      </w:rPr>
                      <w:t>SYLVIA LUKE</w:t>
                    </w:r>
                  </w:p>
                  <w:p w14:paraId="4E31257C" w14:textId="77777777" w:rsidR="00FD0589" w:rsidRPr="005C1394" w:rsidRDefault="00FD0589" w:rsidP="00FD0589">
                    <w:pPr>
                      <w:tabs>
                        <w:tab w:val="center" w:pos="864"/>
                      </w:tabs>
                      <w:suppressAutoHyphens/>
                      <w:jc w:val="center"/>
                      <w:rPr>
                        <w:rFonts w:cs="Arial"/>
                        <w:color w:val="000000"/>
                        <w:sz w:val="10"/>
                        <w:szCs w:val="10"/>
                      </w:rPr>
                    </w:pPr>
                    <w:r w:rsidRPr="00EC5212">
                      <w:rPr>
                        <w:rFonts w:cs="Arial"/>
                        <w:spacing w:val="-1"/>
                        <w:sz w:val="10"/>
                      </w:rPr>
                      <w:t>L</w:t>
                    </w:r>
                    <w:r>
                      <w:rPr>
                        <w:rFonts w:cs="Arial"/>
                        <w:spacing w:val="-1"/>
                        <w:sz w:val="10"/>
                      </w:rPr>
                      <w:t>IEUTENANT</w:t>
                    </w:r>
                    <w:r w:rsidRPr="00EC5212">
                      <w:rPr>
                        <w:rFonts w:cs="Arial"/>
                        <w:spacing w:val="-1"/>
                        <w:sz w:val="10"/>
                      </w:rPr>
                      <w:t xml:space="preserve"> GOVERNOR</w:t>
                    </w:r>
                    <w:r>
                      <w:rPr>
                        <w:rFonts w:cs="Arial"/>
                        <w:spacing w:val="-1"/>
                        <w:sz w:val="10"/>
                      </w:rPr>
                      <w:t xml:space="preserve"> | </w:t>
                    </w:r>
                    <w:r w:rsidRPr="005C1394">
                      <w:rPr>
                        <w:rFonts w:cs="Arial"/>
                        <w:color w:val="000000"/>
                        <w:sz w:val="10"/>
                        <w:szCs w:val="10"/>
                      </w:rPr>
                      <w:t xml:space="preserve">KA HOPE </w:t>
                    </w:r>
                    <w:proofErr w:type="spellStart"/>
                    <w:r w:rsidRPr="005C1394">
                      <w:rPr>
                        <w:rFonts w:cs="Arial"/>
                        <w:color w:val="000000"/>
                        <w:sz w:val="10"/>
                        <w:szCs w:val="10"/>
                      </w:rPr>
                      <w:t>KIAʻĀINA</w:t>
                    </w:r>
                    <w:proofErr w:type="spellEnd"/>
                  </w:p>
                  <w:p w14:paraId="4E77E9A0" w14:textId="77777777" w:rsidR="00FB1A8A" w:rsidRDefault="00FB1A8A">
                    <w:pPr>
                      <w:jc w:val="center"/>
                      <w:rPr>
                        <w:sz w:val="1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0" allowOverlap="1" wp14:anchorId="73B8392C" wp14:editId="7D7645FD">
              <wp:simplePos x="0" y="0"/>
              <wp:positionH relativeFrom="column">
                <wp:posOffset>-295275</wp:posOffset>
              </wp:positionH>
              <wp:positionV relativeFrom="paragraph">
                <wp:posOffset>600075</wp:posOffset>
              </wp:positionV>
              <wp:extent cx="1069848" cy="905256"/>
              <wp:effectExtent l="0" t="0" r="0" b="9525"/>
              <wp:wrapThrough wrapText="bothSides">
                <wp:wrapPolygon edited="0">
                  <wp:start x="0" y="0"/>
                  <wp:lineTo x="0" y="21373"/>
                  <wp:lineTo x="21164" y="21373"/>
                  <wp:lineTo x="21164" y="0"/>
                  <wp:lineTo x="0" y="0"/>
                </wp:wrapPolygon>
              </wp:wrapThrough>
              <wp:docPr id="4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9848" cy="90525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5CB2E3" w14:textId="77777777" w:rsidR="00FB1A8A" w:rsidRDefault="00FB1A8A">
                          <w:r>
                            <w:object w:dxaOrig="12538" w:dyaOrig="11399" w14:anchorId="369E2BC3">
                              <v:shapetype id="_x0000_t75" coordsize="21600,21600" o:spt="75" o:preferrelative="t" path="m@4@5l@4@11@9@11@9@5xe" filled="f" stroked="f">
                                <v:stroke joinstyle="miter"/>
                                <v:formulas>
                                  <v:f eqn="if lineDrawn pixelLineWidth 0"/>
                                  <v:f eqn="sum @0 1 0"/>
                                  <v:f eqn="sum 0 0 @1"/>
                                  <v:f eqn="prod @2 1 2"/>
                                  <v:f eqn="prod @3 21600 pixelWidth"/>
                                  <v:f eqn="prod @3 21600 pixelHeight"/>
                                  <v:f eqn="sum @0 0 1"/>
                                  <v:f eqn="prod @6 1 2"/>
                                  <v:f eqn="prod @7 21600 pixelWidth"/>
                                  <v:f eqn="sum @8 21600 0"/>
                                  <v:f eqn="prod @7 21600 pixelHeight"/>
                                  <v:f eqn="sum @10 21600 0"/>
                                </v:formulas>
                                <v:path o:extrusionok="f" gradientshapeok="t" o:connecttype="rect"/>
                                <o:lock v:ext="edit" aspectratio="t"/>
                              </v:shapetype>
                              <v:shape id="_x0000_i1026" type="#_x0000_t75" style="width:69.6pt;height:63.85pt">
                                <v:imagedata r:id="rId1" o:title=""/>
                              </v:shape>
                              <o:OLEObject Type="Embed" ProgID="MSPhotoEd.3" ShapeID="_x0000_i1026" DrawAspect="Content" ObjectID="_1749630895" r:id="rId2"/>
                            </w:objec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B8392C" id="Text Box 5" o:spid="_x0000_s1027" type="#_x0000_t202" style="position:absolute;left:0;text-align:left;margin-left:-23.25pt;margin-top:47.25pt;width:84.25pt;height:71.3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" o:allowincell="f" stroked="f">
              <v:textbox>
                <w:txbxContent>
                  <w:p w14:paraId="6B5CB2E3" w14:textId="77777777" w:rsidR="00FB1A8A" w:rsidRDefault="00FB1A8A">
                    <w:r>
                      <w:object w:dxaOrig="12538" w:dyaOrig="11399" w14:anchorId="369E2BC3">
                        <v:shape id="_x0000_i1026" type="#_x0000_t75" style="width:69.75pt;height:63.75pt">
                          <v:imagedata r:id="rId3" o:title=""/>
                        </v:shape>
                        <o:OLEObject Type="Embed" ProgID="MSPhotoEd.3" ShapeID="_x0000_i1026" DrawAspect="Content" ObjectID="_1745225719" r:id="rId4"/>
                      </w:object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9F0BC1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D68089A" wp14:editId="5B1EC200">
              <wp:simplePos x="0" y="0"/>
              <wp:positionH relativeFrom="column">
                <wp:posOffset>4623435</wp:posOffset>
              </wp:positionH>
              <wp:positionV relativeFrom="paragraph">
                <wp:posOffset>2540</wp:posOffset>
              </wp:positionV>
              <wp:extent cx="1943100" cy="237744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0" cy="2377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D3CA23" w14:textId="77777777" w:rsidR="004A4584" w:rsidRPr="00D873B8" w:rsidRDefault="004A4584" w:rsidP="004A4584">
                          <w:pPr>
                            <w:pStyle w:val="Heading4"/>
                            <w:rPr>
                              <w:rFonts w:eastAsia="Arial Unicode MS" w:cs="Arial"/>
                              <w:b w:val="0"/>
                              <w:i/>
                              <w:sz w:val="12"/>
                            </w:rPr>
                          </w:pPr>
                          <w:r>
                            <w:rPr>
                              <w:rFonts w:eastAsia="Arial Unicode MS" w:cs="Arial"/>
                              <w:sz w:val="12"/>
                            </w:rPr>
                            <w:t>DAWN N. S. CHANG</w:t>
                          </w:r>
                        </w:p>
                        <w:p w14:paraId="1DFEA7BD" w14:textId="77777777" w:rsidR="004A4584" w:rsidRPr="00D873B8" w:rsidRDefault="004A4584" w:rsidP="004A4584">
                          <w:pPr>
                            <w:jc w:val="center"/>
                            <w:rPr>
                              <w:rFonts w:cs="Arial"/>
                              <w:sz w:val="10"/>
                            </w:rPr>
                          </w:pPr>
                          <w:r w:rsidRPr="00D873B8">
                            <w:rPr>
                              <w:rFonts w:cs="Arial"/>
                              <w:sz w:val="10"/>
                            </w:rPr>
                            <w:t xml:space="preserve"> CHAIRPERSON</w:t>
                          </w:r>
                        </w:p>
                        <w:p w14:paraId="4D75BD6C" w14:textId="77777777" w:rsidR="004A4584" w:rsidRPr="00D873B8" w:rsidRDefault="004A4584" w:rsidP="004A4584">
                          <w:pPr>
                            <w:jc w:val="center"/>
                            <w:rPr>
                              <w:rFonts w:cs="Arial"/>
                              <w:sz w:val="10"/>
                            </w:rPr>
                          </w:pPr>
                          <w:r w:rsidRPr="00D873B8">
                            <w:rPr>
                              <w:rFonts w:cs="Arial"/>
                              <w:sz w:val="10"/>
                            </w:rPr>
                            <w:t>BOARD OF LAND AND NATURAL RESOURCES</w:t>
                          </w:r>
                        </w:p>
                        <w:p w14:paraId="38F0C82E" w14:textId="77777777" w:rsidR="004A4584" w:rsidRDefault="004A4584" w:rsidP="004A4584">
                          <w:pPr>
                            <w:jc w:val="center"/>
                            <w:rPr>
                              <w:rFonts w:cs="Arial"/>
                              <w:sz w:val="10"/>
                            </w:rPr>
                          </w:pPr>
                          <w:r w:rsidRPr="00D873B8">
                            <w:rPr>
                              <w:rFonts w:cs="Arial"/>
                              <w:sz w:val="10"/>
                            </w:rPr>
                            <w:t xml:space="preserve">COMMISSION ON WATER RESOURCE </w:t>
                          </w:r>
                        </w:p>
                        <w:p w14:paraId="083C4E6D" w14:textId="77777777" w:rsidR="004A4584" w:rsidRDefault="004A4584" w:rsidP="004A4584">
                          <w:pPr>
                            <w:jc w:val="center"/>
                            <w:rPr>
                              <w:rFonts w:cs="Arial"/>
                              <w:sz w:val="10"/>
                            </w:rPr>
                          </w:pPr>
                          <w:r w:rsidRPr="00D873B8">
                            <w:rPr>
                              <w:rFonts w:cs="Arial"/>
                              <w:sz w:val="10"/>
                            </w:rPr>
                            <w:t>MANAGEMENT</w:t>
                          </w:r>
                        </w:p>
                        <w:p w14:paraId="0C996A8A" w14:textId="77777777" w:rsidR="00FB1A8A" w:rsidRDefault="00FB1A8A">
                          <w:pPr>
                            <w:jc w:val="center"/>
                            <w:rPr>
                              <w:sz w:val="1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D68089A" id="Text Box 2" o:spid="_x0000_s1028" type="#_x0000_t202" style="position:absolute;left:0;text-align:left;margin-left:364.05pt;margin-top:.2pt;width:153pt;height:187.2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" stroked="f">
              <v:textbox>
                <w:txbxContent>
                  <w:p w14:paraId="7ED3CA23" w14:textId="77777777" w:rsidR="004A4584" w:rsidRPr="00D873B8" w:rsidRDefault="004A4584" w:rsidP="004A4584">
                    <w:pPr>
                      <w:pStyle w:val="Heading4"/>
                      <w:rPr>
                        <w:rFonts w:eastAsia="Arial Unicode MS" w:cs="Arial"/>
                        <w:b w:val="0"/>
                        <w:i/>
                        <w:sz w:val="12"/>
                      </w:rPr>
                    </w:pPr>
                    <w:r>
                      <w:rPr>
                        <w:rFonts w:eastAsia="Arial Unicode MS" w:cs="Arial"/>
                        <w:sz w:val="12"/>
                      </w:rPr>
                      <w:t>DAWN N. S. CHANG</w:t>
                    </w:r>
                  </w:p>
                  <w:p w14:paraId="1DFEA7BD" w14:textId="77777777" w:rsidR="004A4584" w:rsidRPr="00D873B8" w:rsidRDefault="004A4584" w:rsidP="004A4584">
                    <w:pPr>
                      <w:jc w:val="center"/>
                      <w:rPr>
                        <w:rFonts w:cs="Arial"/>
                        <w:sz w:val="10"/>
                      </w:rPr>
                    </w:pPr>
                    <w:r w:rsidRPr="00D873B8">
                      <w:rPr>
                        <w:rFonts w:cs="Arial"/>
                        <w:sz w:val="10"/>
                      </w:rPr>
                      <w:t xml:space="preserve"> CHAIRPERSON</w:t>
                    </w:r>
                  </w:p>
                  <w:p w14:paraId="4D75BD6C" w14:textId="77777777" w:rsidR="004A4584" w:rsidRPr="00D873B8" w:rsidRDefault="004A4584" w:rsidP="004A4584">
                    <w:pPr>
                      <w:jc w:val="center"/>
                      <w:rPr>
                        <w:rFonts w:cs="Arial"/>
                        <w:sz w:val="10"/>
                      </w:rPr>
                    </w:pPr>
                    <w:r w:rsidRPr="00D873B8">
                      <w:rPr>
                        <w:rFonts w:cs="Arial"/>
                        <w:sz w:val="10"/>
                      </w:rPr>
                      <w:t>BOARD OF LAND AND NATURAL RESOURCES</w:t>
                    </w:r>
                  </w:p>
                  <w:p w14:paraId="38F0C82E" w14:textId="77777777" w:rsidR="004A4584" w:rsidRDefault="004A4584" w:rsidP="004A4584">
                    <w:pPr>
                      <w:jc w:val="center"/>
                      <w:rPr>
                        <w:rFonts w:cs="Arial"/>
                        <w:sz w:val="10"/>
                      </w:rPr>
                    </w:pPr>
                    <w:r w:rsidRPr="00D873B8">
                      <w:rPr>
                        <w:rFonts w:cs="Arial"/>
                        <w:sz w:val="10"/>
                      </w:rPr>
                      <w:t xml:space="preserve">COMMISSION ON WATER RESOURCE </w:t>
                    </w:r>
                  </w:p>
                  <w:p w14:paraId="083C4E6D" w14:textId="77777777" w:rsidR="004A4584" w:rsidRDefault="004A4584" w:rsidP="004A4584">
                    <w:pPr>
                      <w:jc w:val="center"/>
                      <w:rPr>
                        <w:rFonts w:cs="Arial"/>
                        <w:sz w:val="10"/>
                      </w:rPr>
                    </w:pPr>
                    <w:r w:rsidRPr="00D873B8">
                      <w:rPr>
                        <w:rFonts w:cs="Arial"/>
                        <w:sz w:val="10"/>
                      </w:rPr>
                      <w:t>MANAGEMENT</w:t>
                    </w:r>
                  </w:p>
                  <w:p w14:paraId="0C996A8A" w14:textId="77777777" w:rsidR="00FB1A8A" w:rsidRDefault="00FB1A8A">
                    <w:pPr>
                      <w:jc w:val="center"/>
                      <w:rPr>
                        <w:sz w:val="10"/>
                      </w:rPr>
                    </w:pPr>
                  </w:p>
                </w:txbxContent>
              </v:textbox>
            </v:shape>
          </w:pict>
        </mc:Fallback>
      </mc:AlternateContent>
    </w:r>
    <w:r w:rsidR="00FB1A8A">
      <w:tab/>
      <w:t xml:space="preserve">       </w:t>
    </w:r>
    <w:r w:rsidR="00FB1A8A">
      <w:object w:dxaOrig="6134" w:dyaOrig="6119" w14:anchorId="460573D5">
        <v:shape id="_x0000_i1027" type="#_x0000_t75" style="width:72.05pt;height:71.9pt">
          <v:imagedata r:id="rId5" o:title=""/>
        </v:shape>
        <o:OLEObject Type="Embed" ProgID="MSPhotoEd.3" ShapeID="_x0000_i1027" DrawAspect="Content" ObjectID="_1749630894" r:id="rId6"/>
      </w:object>
    </w:r>
    <w:r w:rsidR="00FB1A8A">
      <w:tab/>
    </w:r>
    <w:r w:rsidR="00FB1A8A">
      <w:tab/>
    </w:r>
  </w:p>
  <w:p w14:paraId="352833B9" w14:textId="77777777" w:rsidR="00FB1A8A" w:rsidRDefault="009F0BC1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1824" behindDoc="0" locked="0" layoutInCell="0" allowOverlap="1" wp14:anchorId="5A39998E" wp14:editId="6EC4BAFE">
              <wp:simplePos x="0" y="0"/>
              <wp:positionH relativeFrom="column">
                <wp:posOffset>1143000</wp:posOffset>
              </wp:positionH>
              <wp:positionV relativeFrom="paragraph">
                <wp:posOffset>58420</wp:posOffset>
              </wp:positionV>
              <wp:extent cx="3776472" cy="1078992"/>
              <wp:effectExtent l="0" t="0" r="0" b="6985"/>
              <wp:wrapThrough wrapText="bothSides">
                <wp:wrapPolygon edited="0">
                  <wp:start x="0" y="0"/>
                  <wp:lineTo x="0" y="21358"/>
                  <wp:lineTo x="21466" y="21358"/>
                  <wp:lineTo x="21466" y="0"/>
                  <wp:lineTo x="0" y="0"/>
                </wp:wrapPolygon>
              </wp:wrapThrough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76472" cy="1078992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B38311" w14:textId="77777777" w:rsidR="000B6660" w:rsidRPr="000B6660" w:rsidRDefault="00777656" w:rsidP="00777656">
                          <w:pPr>
                            <w:pStyle w:val="Heading1"/>
                            <w:jc w:val="left"/>
                            <w:rPr>
                              <w:rFonts w:cs="Arial"/>
                              <w:sz w:val="20"/>
                            </w:rPr>
                          </w:pPr>
                          <w:r>
                            <w:rPr>
                              <w:rFonts w:cs="Arial"/>
                              <w:sz w:val="20"/>
                            </w:rPr>
                            <w:t xml:space="preserve">         </w:t>
                          </w:r>
                          <w:r w:rsidR="000B6660" w:rsidRPr="000B6660">
                            <w:rPr>
                              <w:rFonts w:cs="Arial"/>
                              <w:sz w:val="20"/>
                            </w:rPr>
                            <w:t xml:space="preserve">STATE OF </w:t>
                          </w:r>
                          <w:proofErr w:type="spellStart"/>
                          <w:r w:rsidR="000B6660" w:rsidRPr="000B6660">
                            <w:rPr>
                              <w:rFonts w:cs="Arial"/>
                              <w:sz w:val="20"/>
                            </w:rPr>
                            <w:t>HAWAIʻI</w:t>
                          </w:r>
                          <w:proofErr w:type="spellEnd"/>
                          <w:r w:rsidR="000B6660" w:rsidRPr="000B6660">
                            <w:rPr>
                              <w:rFonts w:cs="Arial"/>
                              <w:sz w:val="20"/>
                            </w:rPr>
                            <w:t xml:space="preserve"> | KA </w:t>
                          </w:r>
                          <w:proofErr w:type="spellStart"/>
                          <w:r w:rsidR="000B6660" w:rsidRPr="000B6660">
                            <w:rPr>
                              <w:rFonts w:cs="Arial"/>
                              <w:sz w:val="20"/>
                            </w:rPr>
                            <w:t>MOKUʻĀINA</w:t>
                          </w:r>
                          <w:proofErr w:type="spellEnd"/>
                          <w:r w:rsidR="000B6660" w:rsidRPr="000B6660">
                            <w:rPr>
                              <w:rFonts w:cs="Arial"/>
                              <w:sz w:val="20"/>
                            </w:rPr>
                            <w:t xml:space="preserve"> </w:t>
                          </w:r>
                          <w:proofErr w:type="spellStart"/>
                          <w:r w:rsidR="000B6660" w:rsidRPr="000B6660">
                            <w:rPr>
                              <w:rFonts w:cs="Arial"/>
                              <w:sz w:val="20"/>
                            </w:rPr>
                            <w:t>ʻO</w:t>
                          </w:r>
                          <w:proofErr w:type="spellEnd"/>
                          <w:r w:rsidR="000B6660" w:rsidRPr="000B6660">
                            <w:rPr>
                              <w:rFonts w:cs="Arial"/>
                              <w:sz w:val="20"/>
                            </w:rPr>
                            <w:t xml:space="preserve"> </w:t>
                          </w:r>
                          <w:proofErr w:type="spellStart"/>
                          <w:r w:rsidR="000B6660" w:rsidRPr="000B6660">
                            <w:rPr>
                              <w:rFonts w:cs="Arial"/>
                              <w:sz w:val="20"/>
                            </w:rPr>
                            <w:t>HAWAIʻI</w:t>
                          </w:r>
                          <w:bookmarkStart w:id="0" w:name="_Hlk121230774"/>
                          <w:bookmarkEnd w:id="0"/>
                          <w:proofErr w:type="spellEnd"/>
                          <w:r w:rsidR="000B6660" w:rsidRPr="000B6660">
                            <w:rPr>
                              <w:rFonts w:cs="Arial"/>
                              <w:sz w:val="20"/>
                            </w:rPr>
                            <w:t xml:space="preserve">          </w:t>
                          </w:r>
                        </w:p>
                        <w:p w14:paraId="20B7DE26" w14:textId="77777777" w:rsidR="00CF64BF" w:rsidRPr="000B6660" w:rsidRDefault="00CF64BF" w:rsidP="00CF64BF">
                          <w:pPr>
                            <w:pStyle w:val="Heading2"/>
                            <w:rPr>
                              <w:sz w:val="20"/>
                            </w:rPr>
                          </w:pPr>
                          <w:r w:rsidRPr="000B6660">
                            <w:rPr>
                              <w:sz w:val="20"/>
                            </w:rPr>
                            <w:t>DEPARTMENT OF LAND AND NATURAL RESOURCES</w:t>
                          </w:r>
                        </w:p>
                        <w:p w14:paraId="48D20968" w14:textId="77777777" w:rsidR="00CF64BF" w:rsidRPr="007B48FF" w:rsidRDefault="00CF64BF" w:rsidP="00CF64BF">
                          <w:pPr>
                            <w:pStyle w:val="Heading2"/>
                            <w:spacing w:after="120"/>
                            <w:rPr>
                              <w:szCs w:val="16"/>
                            </w:rPr>
                          </w:pPr>
                          <w:r w:rsidRPr="007B48FF">
                            <w:rPr>
                              <w:szCs w:val="16"/>
                            </w:rPr>
                            <w:t>LAND DIVISION</w:t>
                          </w:r>
                        </w:p>
                        <w:p w14:paraId="3CBFBE10" w14:textId="77777777" w:rsidR="00CF64BF" w:rsidRPr="007B48FF" w:rsidRDefault="00CF64BF" w:rsidP="00CF64BF">
                          <w:pPr>
                            <w:jc w:val="center"/>
                            <w:rPr>
                              <w:spacing w:val="-1"/>
                              <w:sz w:val="16"/>
                              <w:szCs w:val="16"/>
                            </w:rPr>
                          </w:pPr>
                          <w:r w:rsidRPr="007B48FF">
                            <w:rPr>
                              <w:spacing w:val="-1"/>
                              <w:sz w:val="16"/>
                              <w:szCs w:val="16"/>
                            </w:rPr>
                            <w:t xml:space="preserve">3060 </w:t>
                          </w:r>
                          <w:proofErr w:type="spellStart"/>
                          <w:r w:rsidRPr="007B48FF">
                            <w:rPr>
                              <w:spacing w:val="-1"/>
                              <w:sz w:val="16"/>
                              <w:szCs w:val="16"/>
                            </w:rPr>
                            <w:t>Eiwa</w:t>
                          </w:r>
                          <w:proofErr w:type="spellEnd"/>
                          <w:r w:rsidRPr="007B48FF">
                            <w:rPr>
                              <w:spacing w:val="-1"/>
                              <w:sz w:val="16"/>
                              <w:szCs w:val="16"/>
                            </w:rPr>
                            <w:t xml:space="preserve"> Street, Room 208</w:t>
                          </w:r>
                        </w:p>
                        <w:p w14:paraId="22EB3924" w14:textId="77777777" w:rsidR="00CF64BF" w:rsidRPr="007B48FF" w:rsidRDefault="00CF64BF" w:rsidP="00CF64BF">
                          <w:pPr>
                            <w:spacing w:after="40"/>
                            <w:jc w:val="center"/>
                            <w:rPr>
                              <w:spacing w:val="-1"/>
                              <w:sz w:val="16"/>
                              <w:szCs w:val="16"/>
                            </w:rPr>
                          </w:pPr>
                          <w:r w:rsidRPr="007B48FF">
                            <w:rPr>
                              <w:spacing w:val="-1"/>
                              <w:sz w:val="16"/>
                              <w:szCs w:val="16"/>
                            </w:rPr>
                            <w:t>Lihue, Hawaii 96766</w:t>
                          </w:r>
                        </w:p>
                        <w:p w14:paraId="34FBDEF0" w14:textId="77777777" w:rsidR="00CF64BF" w:rsidRPr="007B48FF" w:rsidRDefault="00CF64BF" w:rsidP="00CF64BF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7B48FF">
                            <w:rPr>
                              <w:sz w:val="16"/>
                              <w:szCs w:val="16"/>
                            </w:rPr>
                            <w:t>PHONE: (808) 274-3491</w:t>
                          </w:r>
                        </w:p>
                        <w:p w14:paraId="3DA47441" w14:textId="77777777" w:rsidR="00CF64BF" w:rsidRPr="007B48FF" w:rsidRDefault="00CF64BF" w:rsidP="00CF64BF">
                          <w:pPr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7B48FF">
                            <w:rPr>
                              <w:sz w:val="16"/>
                              <w:szCs w:val="16"/>
                            </w:rPr>
                            <w:t>FAX: (808) 241-3535</w:t>
                          </w:r>
                        </w:p>
                        <w:p w14:paraId="690CBDFF" w14:textId="77777777" w:rsidR="00FB1A8A" w:rsidRDefault="00FB1A8A" w:rsidP="005B7ED0">
                          <w:pPr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39998E" id="Text Box 3" o:spid="_x0000_s1029" type="#_x0000_t202" style="position:absolute;left:0;text-align:left;margin-left:90pt;margin-top:4.6pt;width:297.35pt;height:84.9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" o:allowincell="f" stroked="f">
              <v:textbox>
                <w:txbxContent>
                  <w:p w14:paraId="2BB38311" w14:textId="77777777" w:rsidR="000B6660" w:rsidRPr="000B6660" w:rsidRDefault="00777656" w:rsidP="00777656">
                    <w:pPr>
                      <w:pStyle w:val="Heading1"/>
                      <w:jc w:val="left"/>
                      <w:rPr>
                        <w:rFonts w:cs="Arial"/>
                        <w:sz w:val="20"/>
                      </w:rPr>
                    </w:pPr>
                    <w:r>
                      <w:rPr>
                        <w:rFonts w:cs="Arial"/>
                        <w:sz w:val="20"/>
                      </w:rPr>
                      <w:t xml:space="preserve">         </w:t>
                    </w:r>
                    <w:r w:rsidR="000B6660" w:rsidRPr="000B6660">
                      <w:rPr>
                        <w:rFonts w:cs="Arial"/>
                        <w:sz w:val="20"/>
                      </w:rPr>
                      <w:t xml:space="preserve">STATE OF </w:t>
                    </w:r>
                    <w:proofErr w:type="spellStart"/>
                    <w:r w:rsidR="000B6660" w:rsidRPr="000B6660">
                      <w:rPr>
                        <w:rFonts w:cs="Arial"/>
                        <w:sz w:val="20"/>
                      </w:rPr>
                      <w:t>HAWAIʻI</w:t>
                    </w:r>
                    <w:proofErr w:type="spellEnd"/>
                    <w:r w:rsidR="000B6660" w:rsidRPr="000B6660">
                      <w:rPr>
                        <w:rFonts w:cs="Arial"/>
                        <w:sz w:val="20"/>
                      </w:rPr>
                      <w:t xml:space="preserve"> | KA </w:t>
                    </w:r>
                    <w:proofErr w:type="spellStart"/>
                    <w:r w:rsidR="000B6660" w:rsidRPr="000B6660">
                      <w:rPr>
                        <w:rFonts w:cs="Arial"/>
                        <w:sz w:val="20"/>
                      </w:rPr>
                      <w:t>MOKUʻĀINA</w:t>
                    </w:r>
                    <w:proofErr w:type="spellEnd"/>
                    <w:r w:rsidR="000B6660" w:rsidRPr="000B6660">
                      <w:rPr>
                        <w:rFonts w:cs="Arial"/>
                        <w:sz w:val="20"/>
                      </w:rPr>
                      <w:t xml:space="preserve"> </w:t>
                    </w:r>
                    <w:proofErr w:type="spellStart"/>
                    <w:r w:rsidR="000B6660" w:rsidRPr="000B6660">
                      <w:rPr>
                        <w:rFonts w:cs="Arial"/>
                        <w:sz w:val="20"/>
                      </w:rPr>
                      <w:t>ʻO</w:t>
                    </w:r>
                    <w:proofErr w:type="spellEnd"/>
                    <w:r w:rsidR="000B6660" w:rsidRPr="000B6660">
                      <w:rPr>
                        <w:rFonts w:cs="Arial"/>
                        <w:sz w:val="20"/>
                      </w:rPr>
                      <w:t xml:space="preserve"> </w:t>
                    </w:r>
                    <w:proofErr w:type="spellStart"/>
                    <w:r w:rsidR="000B6660" w:rsidRPr="000B6660">
                      <w:rPr>
                        <w:rFonts w:cs="Arial"/>
                        <w:sz w:val="20"/>
                      </w:rPr>
                      <w:t>HAWAIʻI</w:t>
                    </w:r>
                    <w:bookmarkStart w:id="1" w:name="_Hlk121230774"/>
                    <w:bookmarkEnd w:id="1"/>
                    <w:proofErr w:type="spellEnd"/>
                    <w:r w:rsidR="000B6660" w:rsidRPr="000B6660">
                      <w:rPr>
                        <w:rFonts w:cs="Arial"/>
                        <w:sz w:val="20"/>
                      </w:rPr>
                      <w:t xml:space="preserve">          </w:t>
                    </w:r>
                  </w:p>
                  <w:p w14:paraId="20B7DE26" w14:textId="77777777" w:rsidR="00CF64BF" w:rsidRPr="000B6660" w:rsidRDefault="00CF64BF" w:rsidP="00CF64BF">
                    <w:pPr>
                      <w:pStyle w:val="Heading2"/>
                      <w:rPr>
                        <w:sz w:val="20"/>
                      </w:rPr>
                    </w:pPr>
                    <w:r w:rsidRPr="000B6660">
                      <w:rPr>
                        <w:sz w:val="20"/>
                      </w:rPr>
                      <w:t>DEPARTMENT OF LAND AND NATURAL RESOURCES</w:t>
                    </w:r>
                  </w:p>
                  <w:p w14:paraId="48D20968" w14:textId="77777777" w:rsidR="00CF64BF" w:rsidRPr="007B48FF" w:rsidRDefault="00CF64BF" w:rsidP="00CF64BF">
                    <w:pPr>
                      <w:pStyle w:val="Heading2"/>
                      <w:spacing w:after="120"/>
                      <w:rPr>
                        <w:szCs w:val="16"/>
                      </w:rPr>
                    </w:pPr>
                    <w:r w:rsidRPr="007B48FF">
                      <w:rPr>
                        <w:szCs w:val="16"/>
                      </w:rPr>
                      <w:t>LAND DIVISION</w:t>
                    </w:r>
                  </w:p>
                  <w:p w14:paraId="3CBFBE10" w14:textId="77777777" w:rsidR="00CF64BF" w:rsidRPr="007B48FF" w:rsidRDefault="00CF64BF" w:rsidP="00CF64BF">
                    <w:pPr>
                      <w:jc w:val="center"/>
                      <w:rPr>
                        <w:spacing w:val="-1"/>
                        <w:sz w:val="16"/>
                        <w:szCs w:val="16"/>
                      </w:rPr>
                    </w:pPr>
                    <w:r w:rsidRPr="007B48FF">
                      <w:rPr>
                        <w:spacing w:val="-1"/>
                        <w:sz w:val="16"/>
                        <w:szCs w:val="16"/>
                      </w:rPr>
                      <w:t xml:space="preserve">3060 </w:t>
                    </w:r>
                    <w:proofErr w:type="spellStart"/>
                    <w:r w:rsidRPr="007B48FF">
                      <w:rPr>
                        <w:spacing w:val="-1"/>
                        <w:sz w:val="16"/>
                        <w:szCs w:val="16"/>
                      </w:rPr>
                      <w:t>Eiwa</w:t>
                    </w:r>
                    <w:proofErr w:type="spellEnd"/>
                    <w:r w:rsidRPr="007B48FF">
                      <w:rPr>
                        <w:spacing w:val="-1"/>
                        <w:sz w:val="16"/>
                        <w:szCs w:val="16"/>
                      </w:rPr>
                      <w:t xml:space="preserve"> Street, Room 208</w:t>
                    </w:r>
                  </w:p>
                  <w:p w14:paraId="22EB3924" w14:textId="77777777" w:rsidR="00CF64BF" w:rsidRPr="007B48FF" w:rsidRDefault="00CF64BF" w:rsidP="00CF64BF">
                    <w:pPr>
                      <w:spacing w:after="40"/>
                      <w:jc w:val="center"/>
                      <w:rPr>
                        <w:spacing w:val="-1"/>
                        <w:sz w:val="16"/>
                        <w:szCs w:val="16"/>
                      </w:rPr>
                    </w:pPr>
                    <w:r w:rsidRPr="007B48FF">
                      <w:rPr>
                        <w:spacing w:val="-1"/>
                        <w:sz w:val="16"/>
                        <w:szCs w:val="16"/>
                      </w:rPr>
                      <w:t>Lihue, Hawaii 96766</w:t>
                    </w:r>
                  </w:p>
                  <w:p w14:paraId="34FBDEF0" w14:textId="77777777" w:rsidR="00CF64BF" w:rsidRPr="007B48FF" w:rsidRDefault="00CF64BF" w:rsidP="00CF64BF">
                    <w:pPr>
                      <w:jc w:val="center"/>
                      <w:rPr>
                        <w:sz w:val="16"/>
                        <w:szCs w:val="16"/>
                      </w:rPr>
                    </w:pPr>
                    <w:r w:rsidRPr="007B48FF">
                      <w:rPr>
                        <w:sz w:val="16"/>
                        <w:szCs w:val="16"/>
                      </w:rPr>
                      <w:t>PHONE: (808) 274-3491</w:t>
                    </w:r>
                  </w:p>
                  <w:p w14:paraId="3DA47441" w14:textId="77777777" w:rsidR="00CF64BF" w:rsidRPr="007B48FF" w:rsidRDefault="00CF64BF" w:rsidP="00CF64BF">
                    <w:pPr>
                      <w:jc w:val="center"/>
                      <w:rPr>
                        <w:sz w:val="16"/>
                        <w:szCs w:val="16"/>
                      </w:rPr>
                    </w:pPr>
                    <w:r w:rsidRPr="007B48FF">
                      <w:rPr>
                        <w:sz w:val="16"/>
                        <w:szCs w:val="16"/>
                      </w:rPr>
                      <w:t>FAX: (808) 241-3535</w:t>
                    </w:r>
                  </w:p>
                  <w:p w14:paraId="690CBDFF" w14:textId="77777777" w:rsidR="00FB1A8A" w:rsidRDefault="00FB1A8A" w:rsidP="005B7ED0">
                    <w:pPr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type="through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E408894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5E6C33"/>
    <w:multiLevelType w:val="singleLevel"/>
    <w:tmpl w:val="78D861B8"/>
    <w:lvl w:ilvl="0">
      <w:start w:val="1"/>
      <w:numFmt w:val="lowerLetter"/>
      <w:lvlText w:val="%1."/>
      <w:lvlJc w:val="left"/>
      <w:pPr>
        <w:tabs>
          <w:tab w:val="num" w:pos="1290"/>
        </w:tabs>
        <w:ind w:left="1290" w:hanging="570"/>
      </w:pPr>
      <w:rPr>
        <w:rFonts w:hint="default"/>
      </w:rPr>
    </w:lvl>
  </w:abstractNum>
  <w:abstractNum w:abstractNumId="2" w15:restartNumberingAfterBreak="0">
    <w:nsid w:val="1EEC7F84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74955757"/>
    <w:multiLevelType w:val="singleLevel"/>
    <w:tmpl w:val="DFD45840"/>
    <w:lvl w:ilvl="0">
      <w:start w:val="1"/>
      <w:numFmt w:val="low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4" w15:restartNumberingAfterBreak="0">
    <w:nsid w:val="776235D9"/>
    <w:multiLevelType w:val="hybridMultilevel"/>
    <w:tmpl w:val="0ABC48C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1757810">
    <w:abstractNumId w:val="2"/>
  </w:num>
  <w:num w:numId="2" w16cid:durableId="1089159590">
    <w:abstractNumId w:val="3"/>
  </w:num>
  <w:num w:numId="3" w16cid:durableId="1992057454">
    <w:abstractNumId w:val="1"/>
  </w:num>
  <w:num w:numId="4" w16cid:durableId="564026026">
    <w:abstractNumId w:val="0"/>
  </w:num>
  <w:num w:numId="5" w16cid:durableId="19394104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65DB"/>
    <w:rsid w:val="0000529A"/>
    <w:rsid w:val="000059B5"/>
    <w:rsid w:val="00050FC3"/>
    <w:rsid w:val="00065D48"/>
    <w:rsid w:val="000B48DD"/>
    <w:rsid w:val="000B6660"/>
    <w:rsid w:val="000C47F3"/>
    <w:rsid w:val="00117FDD"/>
    <w:rsid w:val="002835AE"/>
    <w:rsid w:val="002C54C1"/>
    <w:rsid w:val="002F34D1"/>
    <w:rsid w:val="00300386"/>
    <w:rsid w:val="00335EA2"/>
    <w:rsid w:val="00365F4F"/>
    <w:rsid w:val="003E1063"/>
    <w:rsid w:val="003E544A"/>
    <w:rsid w:val="004054FC"/>
    <w:rsid w:val="004659C3"/>
    <w:rsid w:val="004A4584"/>
    <w:rsid w:val="00504087"/>
    <w:rsid w:val="00504B9C"/>
    <w:rsid w:val="00516959"/>
    <w:rsid w:val="005855AA"/>
    <w:rsid w:val="005927EF"/>
    <w:rsid w:val="005B6415"/>
    <w:rsid w:val="005B7ED0"/>
    <w:rsid w:val="005C2913"/>
    <w:rsid w:val="00606B61"/>
    <w:rsid w:val="00675A0E"/>
    <w:rsid w:val="006F72F1"/>
    <w:rsid w:val="00733313"/>
    <w:rsid w:val="00735C3E"/>
    <w:rsid w:val="0077417F"/>
    <w:rsid w:val="00777656"/>
    <w:rsid w:val="007A7134"/>
    <w:rsid w:val="007B48FF"/>
    <w:rsid w:val="007C6CC9"/>
    <w:rsid w:val="007C7013"/>
    <w:rsid w:val="007F5DE3"/>
    <w:rsid w:val="008124E2"/>
    <w:rsid w:val="00831A3F"/>
    <w:rsid w:val="00840790"/>
    <w:rsid w:val="00883CC7"/>
    <w:rsid w:val="008865BB"/>
    <w:rsid w:val="008A23F2"/>
    <w:rsid w:val="0090090A"/>
    <w:rsid w:val="00926BE4"/>
    <w:rsid w:val="00937C81"/>
    <w:rsid w:val="009417CA"/>
    <w:rsid w:val="009903DE"/>
    <w:rsid w:val="009D2944"/>
    <w:rsid w:val="009F0BC1"/>
    <w:rsid w:val="00A04A3A"/>
    <w:rsid w:val="00A72789"/>
    <w:rsid w:val="00AA3C49"/>
    <w:rsid w:val="00AA3FC3"/>
    <w:rsid w:val="00B42BD6"/>
    <w:rsid w:val="00BD1A18"/>
    <w:rsid w:val="00C913C7"/>
    <w:rsid w:val="00CA010F"/>
    <w:rsid w:val="00CA5703"/>
    <w:rsid w:val="00CB16AF"/>
    <w:rsid w:val="00CC7FB3"/>
    <w:rsid w:val="00CD573D"/>
    <w:rsid w:val="00CE70F1"/>
    <w:rsid w:val="00CF64BF"/>
    <w:rsid w:val="00D119CF"/>
    <w:rsid w:val="00D12673"/>
    <w:rsid w:val="00D665DB"/>
    <w:rsid w:val="00D72D7C"/>
    <w:rsid w:val="00DA0970"/>
    <w:rsid w:val="00DC49AF"/>
    <w:rsid w:val="00DF0A81"/>
    <w:rsid w:val="00DF6911"/>
    <w:rsid w:val="00E04B6C"/>
    <w:rsid w:val="00E461F3"/>
    <w:rsid w:val="00E73D01"/>
    <w:rsid w:val="00E91CD2"/>
    <w:rsid w:val="00E95B4F"/>
    <w:rsid w:val="00F438A4"/>
    <w:rsid w:val="00F63B8A"/>
    <w:rsid w:val="00F730B7"/>
    <w:rsid w:val="00FA0250"/>
    <w:rsid w:val="00FB1A8A"/>
    <w:rsid w:val="00FD0589"/>
    <w:rsid w:val="00FF0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4151F4"/>
  <w15:docId w15:val="{D34742A0-AEEA-4253-B6B2-E213ACE87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jc w:val="both"/>
    </w:pPr>
    <w:rPr>
      <w:rFonts w:ascii="Arial" w:hAnsi="Arial"/>
      <w:sz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8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sz w:val="22"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sz w:val="14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sz w:val="12"/>
    </w:rPr>
  </w:style>
  <w:style w:type="paragraph" w:styleId="Heading6">
    <w:name w:val="heading 6"/>
    <w:basedOn w:val="Normal"/>
    <w:next w:val="Normal"/>
    <w:qFormat/>
    <w:pPr>
      <w:keepNext/>
      <w:jc w:val="center"/>
      <w:outlineLvl w:val="5"/>
    </w:pPr>
    <w:rPr>
      <w:b/>
      <w:sz w:val="1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pPr>
      <w:tabs>
        <w:tab w:val="left" w:pos="180"/>
      </w:tabs>
    </w:pPr>
    <w:rPr>
      <w:sz w:val="10"/>
    </w:rPr>
  </w:style>
  <w:style w:type="paragraph" w:styleId="BodyText2">
    <w:name w:val="Body Text 2"/>
    <w:basedOn w:val="Normal"/>
    <w:pPr>
      <w:jc w:val="center"/>
    </w:pPr>
    <w:rPr>
      <w:b/>
      <w:bCs/>
      <w:sz w:val="12"/>
    </w:rPr>
  </w:style>
  <w:style w:type="paragraph" w:styleId="BalloonText">
    <w:name w:val="Balloon Text"/>
    <w:basedOn w:val="Normal"/>
    <w:link w:val="BalloonTextChar"/>
    <w:rsid w:val="00A438D6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rsid w:val="00A438D6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665DB"/>
    <w:rPr>
      <w:color w:val="0000FF"/>
      <w:u w:val="single"/>
    </w:rPr>
  </w:style>
  <w:style w:type="paragraph" w:styleId="BodyTextIndent">
    <w:name w:val="Body Text Indent"/>
    <w:basedOn w:val="Normal"/>
    <w:link w:val="BodyTextIndentChar"/>
    <w:unhideWhenUsed/>
    <w:rsid w:val="00D665DB"/>
    <w:pPr>
      <w:spacing w:after="120"/>
      <w:ind w:left="360"/>
    </w:pPr>
    <w:rPr>
      <w:rFonts w:ascii="Times New Roman" w:hAnsi="Times New Roman"/>
    </w:rPr>
  </w:style>
  <w:style w:type="character" w:customStyle="1" w:styleId="BodyTextIndentChar">
    <w:name w:val="Body Text Indent Char"/>
    <w:basedOn w:val="DefaultParagraphFont"/>
    <w:link w:val="BodyTextIndent"/>
    <w:rsid w:val="00D665DB"/>
    <w:rPr>
      <w:sz w:val="24"/>
    </w:rPr>
  </w:style>
  <w:style w:type="paragraph" w:styleId="ListParagraph">
    <w:name w:val="List Paragraph"/>
    <w:basedOn w:val="Normal"/>
    <w:uiPriority w:val="34"/>
    <w:qFormat/>
    <w:rsid w:val="007F5D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958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lison.neustein@hawaii.gov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oleObject" Target="embeddings/oleObject1.bin"/><Relationship Id="rId1" Type="http://schemas.openxmlformats.org/officeDocument/2006/relationships/image" Target="media/image1.png"/><Relationship Id="rId6" Type="http://schemas.openxmlformats.org/officeDocument/2006/relationships/oleObject" Target="embeddings/oleObject3.bin"/><Relationship Id="rId5" Type="http://schemas.openxmlformats.org/officeDocument/2006/relationships/image" Target="media/image2.png"/><Relationship Id="rId4" Type="http://schemas.openxmlformats.org/officeDocument/2006/relationships/oleObject" Target="embeddings/oleObject2.bin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neusa\Desktop\letterhead%20KDLO.color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WParentListID xmlns="4494cc7c-873d-4c80-9650-25ed479db56e">b1d440af-e926-4ad9-8a3f-51963116810c</IWParentListID>
    <Draft_No xmlns="4494cc7c-873d-4c80-9650-25ed479db56e" xsi:nil="true"/>
    <Comment xmlns="dd05a99a-bbab-4618-aea6-3d18d233e1f2">309</Comment>
    <IWParentWebID xmlns="4494cc7c-873d-4c80-9650-25ed479db56e">dddaac39-2ccc-4bfe-b3bd-02023b10a30a</IWParentWebID>
    <MeasureName xmlns="4494cc7c-873d-4c80-9650-25ed479db56e">HB0619</MeasureName>
    <Hearing_Start xmlns="4494cc7c-873d-4c80-9650-25ed479db56e" xsi:nil="true"/>
    <Committee xmlns="4494cc7c-873d-4c80-9650-25ed479db56e" xsi:nil="true"/>
    <IWParentLink xmlns="4494cc7c-873d-4c80-9650-25ed479db56e">
      <Url>https://hawaiioimt.sharepoint.com/sites/ltlnr/_layouts/15/listform.aspx?PageType=4&amp;ListId=b1d440af-e926-4ad9-8a3f-51963116810c&amp;ID=309</Url>
      <Description>Parent Item</Description>
    </IWParentLink>
    <Testimony_x0020_Columns xmlns="dd05a99a-bbab-4618-aea6-3d18d233e1f2">
      <Url>https://hawaiioimt.sharepoint.com/sites/ltlnr/_layouts/15/wrkstat.aspx?List=dd05a99a-bbab-4618-aea6-3d18d233e1f2&amp;WorkflowInstanceName=8aa6bd11-1ae7-4164-8605-c3d4a9a1b1ca</Url>
      <Description>Completed</Description>
    </Testimony_x0020_Columns>
    <IsFinal xmlns="dddaac39-2ccc-4bfe-b3bd-02023b10a30a">Final</IsFinal>
    <IWParentItemID xmlns="4494cc7c-873d-4c80-9650-25ed479db56e">a47d74cb-f81a-8834-72a5-6481a496466a</IWParentItemID>
    <Position xmlns="4494cc7c-873d-4c80-9650-25ed479db56e" xsi:nil="true"/>
    <DOAA_person xmlns="dddaac39-2ccc-4bfe-b3bd-02023b10a30a">
      <UserInfo>
        <DisplayName/>
        <AccountId xsi:nil="true"/>
        <AccountType/>
      </UserInfo>
    </DOAA_person>
    <Agency xmlns="4494cc7c-873d-4c80-9650-25ed479db56e" xsi:nil="true"/>
    <IWFormType xmlns="4494cc7c-873d-4c80-9650-25ed479db56e">edit</IWFormType>
    <IWSAPHistory xmlns="dd05a99a-bbab-4618-aea6-3d18d233e1f2" xsi:nil="true"/>
    <IWFieldName xmlns="4494cc7c-873d-4c80-9650-25ed479db56e">Testimonies_x0020_and_x0020_Rela</IWFieldNam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Testimony Files" ma:contentTypeID="0x010100F7039BE36CF36346978167B489D0BB2601004FD35B7DBAF2C841A19723C065436E5A" ma:contentTypeVersion="25" ma:contentTypeDescription="" ma:contentTypeScope="" ma:versionID="4991a7c7f2ade8eb8dab443ec09e2348">
  <xsd:schema xmlns:xsd="http://www.w3.org/2001/XMLSchema" xmlns:xs="http://www.w3.org/2001/XMLSchema" xmlns:p="http://schemas.microsoft.com/office/2006/metadata/properties" xmlns:ns2="4494cc7c-873d-4c80-9650-25ed479db56e" xmlns:ns3="dddaac39-2ccc-4bfe-b3bd-02023b10a30a" xmlns:ns4="dd05a99a-bbab-4618-aea6-3d18d233e1f2" targetNamespace="http://schemas.microsoft.com/office/2006/metadata/properties" ma:root="true" ma:fieldsID="d3b9346c15cb7d8a6f7056c313cec422" ns2:_="" ns3:_="" ns4:_="">
    <xsd:import namespace="4494cc7c-873d-4c80-9650-25ed479db56e"/>
    <xsd:import namespace="dddaac39-2ccc-4bfe-b3bd-02023b10a30a"/>
    <xsd:import namespace="dd05a99a-bbab-4618-aea6-3d18d233e1f2"/>
    <xsd:element name="properties">
      <xsd:complexType>
        <xsd:sequence>
          <xsd:element name="documentManagement">
            <xsd:complexType>
              <xsd:all>
                <xsd:element ref="ns2:IWParentWebID" minOccurs="0"/>
                <xsd:element ref="ns2:IWParentListID" minOccurs="0"/>
                <xsd:element ref="ns2:IWParentItemID" minOccurs="0"/>
                <xsd:element ref="ns2:IWFieldName" minOccurs="0"/>
                <xsd:element ref="ns2:IWParentLink" minOccurs="0"/>
                <xsd:element ref="ns2:IWFormType" minOccurs="0"/>
                <xsd:element ref="ns2:Agency" minOccurs="0"/>
                <xsd:element ref="ns2:Committee" minOccurs="0"/>
                <xsd:element ref="ns3:DOAA_person" minOccurs="0"/>
                <xsd:element ref="ns2:Draft_No" minOccurs="0"/>
                <xsd:element ref="ns2:Hearing_Start" minOccurs="0"/>
                <xsd:element ref="ns2:Position" minOccurs="0"/>
                <xsd:element ref="ns4:IWSAPHistory" minOccurs="0"/>
                <xsd:element ref="ns4:Testimony_x0020_Columns" minOccurs="0"/>
                <xsd:element ref="ns4:Comment" minOccurs="0"/>
                <xsd:element ref="ns4:Comment_x003a_Testimony_x0020_Status_x0020_Text" minOccurs="0"/>
                <xsd:element ref="ns4:Comment_x003a_Testimony_x0020_Approval_x0020_Status_x0020_Text" minOccurs="0"/>
                <xsd:element ref="ns3:IsFinal" minOccurs="0"/>
                <xsd:element ref="ns2:MeasureNa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94cc7c-873d-4c80-9650-25ed479db56e" elementFormDefault="qualified">
    <xsd:import namespace="http://schemas.microsoft.com/office/2006/documentManagement/types"/>
    <xsd:import namespace="http://schemas.microsoft.com/office/infopath/2007/PartnerControls"/>
    <xsd:element name="IWParentWebID" ma:index="8" nillable="true" ma:displayName="IWParentWebID" ma:hidden="true" ma:internalName="IWParentWebID" ma:readOnly="false">
      <xsd:simpleType>
        <xsd:restriction base="dms:Text"/>
      </xsd:simpleType>
    </xsd:element>
    <xsd:element name="IWParentListID" ma:index="9" nillable="true" ma:displayName="IWParentListID" ma:hidden="true" ma:internalName="IWParentListID" ma:readOnly="false">
      <xsd:simpleType>
        <xsd:restriction base="dms:Text"/>
      </xsd:simpleType>
    </xsd:element>
    <xsd:element name="IWParentItemID" ma:index="10" nillable="true" ma:displayName="IWParentItemID" ma:hidden="true" ma:internalName="IWParentItemID" ma:readOnly="false">
      <xsd:simpleType>
        <xsd:restriction base="dms:Text"/>
      </xsd:simpleType>
    </xsd:element>
    <xsd:element name="IWFieldName" ma:index="11" nillable="true" ma:displayName="IWFieldName" ma:hidden="true" ma:internalName="IWFieldName" ma:readOnly="false">
      <xsd:simpleType>
        <xsd:restriction base="dms:Text"/>
      </xsd:simpleType>
    </xsd:element>
    <xsd:element name="IWParentLink" ma:index="12" nillable="true" ma:displayName="IWParentLink" ma:hidden="true" ma:internalName="IWParentLink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IWFormType" ma:index="13" nillable="true" ma:displayName="IWFormType" ma:hidden="true" ma:internalName="IWFormType" ma:readOnly="false">
      <xsd:simpleType>
        <xsd:restriction base="dms:Text"/>
      </xsd:simpleType>
    </xsd:element>
    <xsd:element name="Agency" ma:index="14" nillable="true" ma:displayName="Dept" ma:hidden="true" ma:internalName="Agency" ma:readOnly="false">
      <xsd:simpleType>
        <xsd:restriction base="dms:Text">
          <xsd:maxLength value="255"/>
        </xsd:restriction>
      </xsd:simpleType>
    </xsd:element>
    <xsd:element name="Committee" ma:index="15" nillable="true" ma:displayName="Committee" ma:hidden="true" ma:internalName="Committee" ma:readOnly="false">
      <xsd:simpleType>
        <xsd:restriction base="dms:Text">
          <xsd:maxLength value="255"/>
        </xsd:restriction>
      </xsd:simpleType>
    </xsd:element>
    <xsd:element name="Draft_No" ma:index="17" nillable="true" ma:displayName="Draft No" ma:description="The current draft of the bill" ma:hidden="true" ma:internalName="Draft_No" ma:readOnly="false">
      <xsd:simpleType>
        <xsd:restriction base="dms:Text">
          <xsd:maxLength value="255"/>
        </xsd:restriction>
      </xsd:simpleType>
    </xsd:element>
    <xsd:element name="Hearing_Start" ma:index="18" nillable="true" ma:displayName="Hearing Start" ma:format="DateTime" ma:hidden="true" ma:internalName="Hearing_Start" ma:readOnly="false">
      <xsd:simpleType>
        <xsd:restriction base="dms:DateTime"/>
      </xsd:simpleType>
    </xsd:element>
    <xsd:element name="Position" ma:index="19" nillable="true" ma:displayName="Position" ma:description="Position related to the hearing" ma:format="Dropdown" ma:hidden="true" ma:internalName="Position" ma:readOnly="false">
      <xsd:simpleType>
        <xsd:restriction base="dms:Choice">
          <xsd:enumeration value="Support"/>
          <xsd:enumeration value="Oppose"/>
          <xsd:enumeration value="Comments"/>
          <xsd:enumeration value="No Position"/>
        </xsd:restriction>
      </xsd:simpleType>
    </xsd:element>
    <xsd:element name="MeasureName" ma:index="26" nillable="true" ma:displayName="Measure Name" ma:description="6 character name of the measure." ma:hidden="true" ma:internalName="Measure_x0020_Name" ma:readOnly="false">
      <xsd:simpleType>
        <xsd:restriction base="dms:Text">
          <xsd:maxLength value="6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daac39-2ccc-4bfe-b3bd-02023b10a30a" elementFormDefault="qualified">
    <xsd:import namespace="http://schemas.microsoft.com/office/2006/documentManagement/types"/>
    <xsd:import namespace="http://schemas.microsoft.com/office/infopath/2007/PartnerControls"/>
    <xsd:element name="DOAA_person" ma:index="16" nillable="true" ma:displayName="DOAA" ma:hidden="true" ma:list="UserInfo" ma:SharePointGroup="0" ma:internalName="DOAA_pers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sFinal" ma:index="25" nillable="true" ma:displayName="IsFinal" ma:hidden="true" ma:internalName="IsFinal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05a99a-bbab-4618-aea6-3d18d233e1f2" elementFormDefault="qualified">
    <xsd:import namespace="http://schemas.microsoft.com/office/2006/documentManagement/types"/>
    <xsd:import namespace="http://schemas.microsoft.com/office/infopath/2007/PartnerControls"/>
    <xsd:element name="IWSAPHistory" ma:index="20" nillable="true" ma:displayName="IWSAPHistory" ma:internalName="IWSAPHistory" ma:readOnly="false">
      <xsd:simpleType>
        <xsd:restriction base="dms:Text"/>
      </xsd:simpleType>
    </xsd:element>
    <xsd:element name="Testimony_x0020_Columns" ma:index="21" nillable="true" ma:displayName="Testimony Columns" ma:format="Hyperlink" ma:internalName="Testimony_x0020_Columns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Comment" ma:index="22" nillable="true" ma:displayName="Comments" ma:hidden="true" ma:list="{b1d440af-e926-4ad9-8a3f-51963116810c}" ma:internalName="Comment" ma:readOnly="false" ma:showField="Title">
      <xsd:simpleType>
        <xsd:restriction base="dms:Lookup"/>
      </xsd:simpleType>
    </xsd:element>
    <xsd:element name="Comment_x003a_Testimony_x0020_Status_x0020_Text" ma:index="23" nillable="true" ma:displayName="Comment:Testimony Status Text" ma:list="{b1d440af-e926-4ad9-8a3f-51963116810c}" ma:internalName="Comment_x003a_Testimony_x0020_Status_x0020_Text" ma:readOnly="true" ma:showField="Testimony_x0020_Status_x0020_Tex" ma:web="dddaac39-2ccc-4bfe-b3bd-02023b10a30a">
      <xsd:simpleType>
        <xsd:restriction base="dms:Lookup"/>
      </xsd:simpleType>
    </xsd:element>
    <xsd:element name="Comment_x003a_Testimony_x0020_Approval_x0020_Status_x0020_Text" ma:index="24" nillable="true" ma:displayName="Comment:Testimony Approval Status Text" ma:list="{b1d440af-e926-4ad9-8a3f-51963116810c}" ma:internalName="Comment_x003a_Testimony_x0020_Approval_x0020_Status_x0020_Text" ma:readOnly="true" ma:showField="Testimony_x0020_Approval_x0020_S" ma:web="dddaac39-2ccc-4bfe-b3bd-02023b10a30a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Measu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6F33508-8B12-488C-A83F-A6E902539625}">
  <ds:schemaRefs>
    <ds:schemaRef ds:uri="http://schemas.microsoft.com/office/2006/metadata/properties"/>
    <ds:schemaRef ds:uri="http://schemas.microsoft.com/office/infopath/2007/PartnerControls"/>
    <ds:schemaRef ds:uri="4494cc7c-873d-4c80-9650-25ed479db56e"/>
    <ds:schemaRef ds:uri="dd05a99a-bbab-4618-aea6-3d18d233e1f2"/>
    <ds:schemaRef ds:uri="dddaac39-2ccc-4bfe-b3bd-02023b10a30a"/>
  </ds:schemaRefs>
</ds:datastoreItem>
</file>

<file path=customXml/itemProps2.xml><?xml version="1.0" encoding="utf-8"?>
<ds:datastoreItem xmlns:ds="http://schemas.openxmlformats.org/officeDocument/2006/customXml" ds:itemID="{00E448FF-9385-4C66-AA47-7846958FAF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94cc7c-873d-4c80-9650-25ed479db56e"/>
    <ds:schemaRef ds:uri="dddaac39-2ccc-4bfe-b3bd-02023b10a30a"/>
    <ds:schemaRef ds:uri="dd05a99a-bbab-4618-aea6-3d18d233e1f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5D027F0-1335-44F2-95E0-51D80E876325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77316D2A-0CAA-4110-A366-1212625D7D0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letterhead KDLO.color</Template>
  <TotalTime>2</TotalTime>
  <Pages>2</Pages>
  <Words>509</Words>
  <Characters>2903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HB619</vt:lpstr>
    </vt:vector>
  </TitlesOfParts>
  <Company>State of Hawaii</Company>
  <LinksUpToDate>false</LinksUpToDate>
  <CharactersWithSpaces>3406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HB619</dc:title>
  <dc:subject/>
  <dc:creator>Alison Neustein</dc:creator>
  <cp:keywords/>
  <dc:description/>
  <cp:lastModifiedBy>Neustein, Alison</cp:lastModifiedBy>
  <cp:revision>2</cp:revision>
  <cp:lastPrinted>2022-12-07T21:06:00Z</cp:lastPrinted>
  <dcterms:created xsi:type="dcterms:W3CDTF">2023-06-30T21:44:00Z</dcterms:created>
  <dcterms:modified xsi:type="dcterms:W3CDTF">2023-06-30T21:44:00Z</dcterms:modified>
</cp:coreProperties>
</file>